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E7CB7" w14:textId="77777777" w:rsidR="00623880" w:rsidRPr="00731DBE" w:rsidRDefault="00681044" w:rsidP="00B4385D">
      <w:pPr>
        <w:widowControl w:val="0"/>
        <w:numPr>
          <w:ilvl w:val="0"/>
          <w:numId w:val="1"/>
        </w:numPr>
        <w:tabs>
          <w:tab w:val="left" w:pos="480"/>
        </w:tabs>
        <w:autoSpaceDE w:val="0"/>
        <w:autoSpaceDN w:val="0"/>
        <w:adjustRightInd w:val="0"/>
        <w:spacing w:line="255" w:lineRule="exact"/>
        <w:ind w:hanging="502"/>
        <w:rPr>
          <w:rFonts w:cs="Arial"/>
          <w:b/>
          <w:sz w:val="24"/>
          <w:lang w:val="fr-FR"/>
        </w:rPr>
      </w:pPr>
      <w:r w:rsidRPr="00731DBE">
        <w:rPr>
          <w:rFonts w:cs="Arial"/>
          <w:b/>
          <w:sz w:val="24"/>
          <w:lang w:val="fr-FR"/>
        </w:rPr>
        <w:t>Demandeur</w:t>
      </w:r>
    </w:p>
    <w:p w14:paraId="68237682" w14:textId="77777777" w:rsidR="00623880" w:rsidRPr="00731DBE" w:rsidRDefault="00623880" w:rsidP="00B4385D">
      <w:pPr>
        <w:widowControl w:val="0"/>
        <w:autoSpaceDE w:val="0"/>
        <w:autoSpaceDN w:val="0"/>
        <w:adjustRightInd w:val="0"/>
        <w:spacing w:line="255" w:lineRule="exact"/>
        <w:rPr>
          <w:rFonts w:cs="Arial"/>
          <w:sz w:val="24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9"/>
        <w:gridCol w:w="6973"/>
      </w:tblGrid>
      <w:tr w:rsidR="00B4385D" w:rsidRPr="00731DBE" w14:paraId="06987947" w14:textId="77777777" w:rsidTr="00CF2DAF">
        <w:trPr>
          <w:trHeight w:val="567"/>
        </w:trPr>
        <w:tc>
          <w:tcPr>
            <w:tcW w:w="2093" w:type="dxa"/>
            <w:vAlign w:val="center"/>
          </w:tcPr>
          <w:p w14:paraId="41644230" w14:textId="6ACC5B4A" w:rsidR="00B4385D" w:rsidRPr="00731DBE" w:rsidRDefault="00681044" w:rsidP="00CF2DAF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cs="Arial"/>
                <w:sz w:val="24"/>
                <w:lang w:val="fr-FR"/>
              </w:rPr>
            </w:pPr>
            <w:r w:rsidRPr="00731DBE">
              <w:rPr>
                <w:rFonts w:cs="Arial"/>
                <w:sz w:val="24"/>
                <w:lang w:val="fr-FR"/>
              </w:rPr>
              <w:t>Entreprise</w:t>
            </w:r>
            <w:r w:rsidR="00B4385D" w:rsidRPr="00731DBE">
              <w:rPr>
                <w:rFonts w:cs="Arial"/>
                <w:sz w:val="24"/>
                <w:lang w:val="fr-FR"/>
              </w:rPr>
              <w:t>:</w:t>
            </w:r>
          </w:p>
        </w:tc>
        <w:tc>
          <w:tcPr>
            <w:tcW w:w="7119" w:type="dxa"/>
            <w:vAlign w:val="center"/>
          </w:tcPr>
          <w:p w14:paraId="3E4C0CEB" w14:textId="77777777" w:rsidR="00B4385D" w:rsidRPr="00731DBE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cs="Arial"/>
                <w:sz w:val="24"/>
                <w:lang w:val="fr-FR"/>
              </w:rPr>
            </w:pPr>
          </w:p>
        </w:tc>
      </w:tr>
      <w:tr w:rsidR="00B4385D" w:rsidRPr="00731DBE" w14:paraId="539DA444" w14:textId="77777777" w:rsidTr="00CF2DAF">
        <w:trPr>
          <w:trHeight w:val="567"/>
        </w:trPr>
        <w:tc>
          <w:tcPr>
            <w:tcW w:w="2093" w:type="dxa"/>
            <w:vAlign w:val="center"/>
          </w:tcPr>
          <w:p w14:paraId="6FB5C2AB" w14:textId="3CD720B1" w:rsidR="00B4385D" w:rsidRPr="00731DBE" w:rsidRDefault="00731DBE" w:rsidP="00CF2DAF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jc w:val="left"/>
              <w:rPr>
                <w:rFonts w:cs="Arial"/>
                <w:sz w:val="24"/>
                <w:lang w:val="fr-FR"/>
              </w:rPr>
            </w:pPr>
            <w:r w:rsidRPr="00731DBE">
              <w:rPr>
                <w:rFonts w:cs="Arial"/>
                <w:sz w:val="24"/>
                <w:lang w:val="fr-FR"/>
              </w:rPr>
              <w:t xml:space="preserve">Personne </w:t>
            </w:r>
            <w:r w:rsidR="00681044" w:rsidRPr="00731DBE">
              <w:rPr>
                <w:rFonts w:cs="Arial"/>
                <w:sz w:val="24"/>
                <w:lang w:val="fr-FR"/>
              </w:rPr>
              <w:t>de contact</w:t>
            </w:r>
            <w:r w:rsidR="00B4385D" w:rsidRPr="00731DBE">
              <w:rPr>
                <w:rFonts w:cs="Arial"/>
                <w:sz w:val="24"/>
                <w:lang w:val="fr-FR"/>
              </w:rPr>
              <w:t>:</w:t>
            </w:r>
          </w:p>
        </w:tc>
        <w:tc>
          <w:tcPr>
            <w:tcW w:w="7119" w:type="dxa"/>
            <w:vAlign w:val="center"/>
          </w:tcPr>
          <w:p w14:paraId="2AF9FE4D" w14:textId="77777777" w:rsidR="00B4385D" w:rsidRPr="00731DBE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cs="Arial"/>
                <w:sz w:val="24"/>
                <w:lang w:val="fr-FR"/>
              </w:rPr>
            </w:pPr>
          </w:p>
        </w:tc>
      </w:tr>
      <w:tr w:rsidR="00B4385D" w:rsidRPr="00731DBE" w14:paraId="0AE06035" w14:textId="77777777" w:rsidTr="00CF2DAF">
        <w:trPr>
          <w:trHeight w:val="567"/>
        </w:trPr>
        <w:tc>
          <w:tcPr>
            <w:tcW w:w="2093" w:type="dxa"/>
            <w:vAlign w:val="center"/>
          </w:tcPr>
          <w:p w14:paraId="44D2D547" w14:textId="240DF50D" w:rsidR="00B4385D" w:rsidRPr="00731DBE" w:rsidRDefault="00681044" w:rsidP="00CF2DAF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cs="Arial"/>
                <w:sz w:val="24"/>
                <w:lang w:val="fr-FR"/>
              </w:rPr>
            </w:pPr>
            <w:r w:rsidRPr="00731DBE">
              <w:rPr>
                <w:rFonts w:cs="Arial"/>
                <w:sz w:val="24"/>
                <w:lang w:val="fr-FR"/>
              </w:rPr>
              <w:t>Rue</w:t>
            </w:r>
            <w:r w:rsidR="00B4385D" w:rsidRPr="00731DBE">
              <w:rPr>
                <w:rFonts w:cs="Arial"/>
                <w:sz w:val="24"/>
                <w:lang w:val="fr-FR"/>
              </w:rPr>
              <w:t>:</w:t>
            </w:r>
          </w:p>
        </w:tc>
        <w:tc>
          <w:tcPr>
            <w:tcW w:w="7119" w:type="dxa"/>
            <w:vAlign w:val="center"/>
          </w:tcPr>
          <w:p w14:paraId="674CDDA8" w14:textId="77777777" w:rsidR="00B4385D" w:rsidRPr="00731DBE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cs="Arial"/>
                <w:sz w:val="24"/>
                <w:lang w:val="fr-FR"/>
              </w:rPr>
            </w:pPr>
          </w:p>
        </w:tc>
      </w:tr>
      <w:tr w:rsidR="00B4385D" w:rsidRPr="00731DBE" w14:paraId="39EFA333" w14:textId="77777777" w:rsidTr="00CF2DAF">
        <w:trPr>
          <w:trHeight w:val="567"/>
        </w:trPr>
        <w:tc>
          <w:tcPr>
            <w:tcW w:w="2093" w:type="dxa"/>
            <w:vAlign w:val="center"/>
          </w:tcPr>
          <w:p w14:paraId="55421221" w14:textId="467EC9E4" w:rsidR="00B4385D" w:rsidRPr="00731DBE" w:rsidRDefault="00681044" w:rsidP="00CF2DAF">
            <w:pPr>
              <w:widowControl w:val="0"/>
              <w:tabs>
                <w:tab w:val="left" w:pos="480"/>
                <w:tab w:val="left" w:pos="538"/>
              </w:tabs>
              <w:autoSpaceDE w:val="0"/>
              <w:autoSpaceDN w:val="0"/>
              <w:adjustRightInd w:val="0"/>
              <w:rPr>
                <w:rFonts w:cs="Arial"/>
                <w:sz w:val="24"/>
                <w:lang w:val="fr-FR"/>
              </w:rPr>
            </w:pPr>
            <w:r w:rsidRPr="00731DBE">
              <w:rPr>
                <w:rFonts w:cs="Arial"/>
                <w:sz w:val="24"/>
                <w:lang w:val="fr-FR"/>
              </w:rPr>
              <w:t>NPA/Lieu/Pays</w:t>
            </w:r>
            <w:r w:rsidR="00B4385D" w:rsidRPr="00731DBE">
              <w:rPr>
                <w:rFonts w:cs="Arial"/>
                <w:sz w:val="24"/>
                <w:lang w:val="fr-FR"/>
              </w:rPr>
              <w:t>:</w:t>
            </w:r>
          </w:p>
        </w:tc>
        <w:tc>
          <w:tcPr>
            <w:tcW w:w="7119" w:type="dxa"/>
            <w:vAlign w:val="center"/>
          </w:tcPr>
          <w:p w14:paraId="62BE4F28" w14:textId="77777777" w:rsidR="00B4385D" w:rsidRPr="00731DBE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cs="Arial"/>
                <w:sz w:val="24"/>
                <w:lang w:val="fr-FR"/>
              </w:rPr>
            </w:pPr>
          </w:p>
        </w:tc>
      </w:tr>
      <w:tr w:rsidR="00B4385D" w:rsidRPr="00731DBE" w14:paraId="0D23D7C0" w14:textId="77777777" w:rsidTr="00CF2DAF">
        <w:trPr>
          <w:trHeight w:val="567"/>
        </w:trPr>
        <w:tc>
          <w:tcPr>
            <w:tcW w:w="2093" w:type="dxa"/>
            <w:vAlign w:val="center"/>
          </w:tcPr>
          <w:p w14:paraId="7F26A6B1" w14:textId="09140553" w:rsidR="00B4385D" w:rsidRPr="00731DBE" w:rsidRDefault="00681044" w:rsidP="00CF2DAF">
            <w:pPr>
              <w:widowControl w:val="0"/>
              <w:tabs>
                <w:tab w:val="left" w:pos="480"/>
                <w:tab w:val="left" w:pos="538"/>
              </w:tabs>
              <w:autoSpaceDE w:val="0"/>
              <w:autoSpaceDN w:val="0"/>
              <w:adjustRightInd w:val="0"/>
              <w:rPr>
                <w:rFonts w:cs="Arial"/>
                <w:sz w:val="24"/>
                <w:lang w:val="fr-FR"/>
              </w:rPr>
            </w:pPr>
            <w:r w:rsidRPr="00731DBE">
              <w:rPr>
                <w:rFonts w:cs="Arial"/>
                <w:sz w:val="24"/>
                <w:lang w:val="fr-FR"/>
              </w:rPr>
              <w:t>Té</w:t>
            </w:r>
            <w:r w:rsidR="00B4385D" w:rsidRPr="00731DBE">
              <w:rPr>
                <w:rFonts w:cs="Arial"/>
                <w:sz w:val="24"/>
                <w:lang w:val="fr-FR"/>
              </w:rPr>
              <w:t>l.</w:t>
            </w:r>
          </w:p>
        </w:tc>
        <w:tc>
          <w:tcPr>
            <w:tcW w:w="7119" w:type="dxa"/>
            <w:vAlign w:val="center"/>
          </w:tcPr>
          <w:p w14:paraId="08D5CCF0" w14:textId="77777777" w:rsidR="00B4385D" w:rsidRPr="00731DBE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cs="Arial"/>
                <w:sz w:val="24"/>
                <w:lang w:val="fr-FR"/>
              </w:rPr>
            </w:pPr>
          </w:p>
        </w:tc>
      </w:tr>
      <w:tr w:rsidR="00B4385D" w:rsidRPr="00731DBE" w14:paraId="40F7B59E" w14:textId="77777777" w:rsidTr="00CF2DAF">
        <w:trPr>
          <w:trHeight w:val="567"/>
        </w:trPr>
        <w:tc>
          <w:tcPr>
            <w:tcW w:w="2093" w:type="dxa"/>
            <w:vAlign w:val="center"/>
          </w:tcPr>
          <w:p w14:paraId="5223596C" w14:textId="601CFE4B" w:rsidR="00B4385D" w:rsidRPr="00731DBE" w:rsidRDefault="00B4385D" w:rsidP="00CF2DAF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cs="Arial"/>
                <w:sz w:val="24"/>
                <w:lang w:val="fr-FR"/>
              </w:rPr>
            </w:pPr>
            <w:r w:rsidRPr="00731DBE">
              <w:rPr>
                <w:rFonts w:cs="Arial"/>
                <w:sz w:val="24"/>
                <w:lang w:val="fr-FR"/>
              </w:rPr>
              <w:t>Fax:</w:t>
            </w:r>
          </w:p>
        </w:tc>
        <w:tc>
          <w:tcPr>
            <w:tcW w:w="7119" w:type="dxa"/>
            <w:vAlign w:val="center"/>
          </w:tcPr>
          <w:p w14:paraId="312A5B27" w14:textId="77777777" w:rsidR="00B4385D" w:rsidRPr="00731DBE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cs="Arial"/>
                <w:sz w:val="24"/>
                <w:lang w:val="fr-FR"/>
              </w:rPr>
            </w:pPr>
          </w:p>
        </w:tc>
      </w:tr>
      <w:tr w:rsidR="00B4385D" w:rsidRPr="00731DBE" w14:paraId="3B03AF1D" w14:textId="77777777" w:rsidTr="00CF2DAF">
        <w:trPr>
          <w:trHeight w:val="567"/>
        </w:trPr>
        <w:tc>
          <w:tcPr>
            <w:tcW w:w="2093" w:type="dxa"/>
            <w:vAlign w:val="center"/>
          </w:tcPr>
          <w:p w14:paraId="5288B210" w14:textId="5354657A" w:rsidR="00B4385D" w:rsidRPr="00731DBE" w:rsidRDefault="00681044" w:rsidP="00CF2DAF">
            <w:pPr>
              <w:widowControl w:val="0"/>
              <w:tabs>
                <w:tab w:val="left" w:pos="480"/>
                <w:tab w:val="left" w:pos="572"/>
              </w:tabs>
              <w:autoSpaceDE w:val="0"/>
              <w:autoSpaceDN w:val="0"/>
              <w:adjustRightInd w:val="0"/>
              <w:rPr>
                <w:rFonts w:cs="Arial"/>
                <w:sz w:val="24"/>
                <w:lang w:val="fr-FR"/>
              </w:rPr>
            </w:pPr>
            <w:r w:rsidRPr="00731DBE">
              <w:rPr>
                <w:rFonts w:cs="Arial"/>
                <w:sz w:val="24"/>
                <w:lang w:val="fr-FR"/>
              </w:rPr>
              <w:t>e-mail</w:t>
            </w:r>
            <w:r w:rsidR="00B4385D" w:rsidRPr="00731DBE">
              <w:rPr>
                <w:rFonts w:cs="Arial"/>
                <w:sz w:val="24"/>
                <w:lang w:val="fr-FR"/>
              </w:rPr>
              <w:t>:</w:t>
            </w:r>
          </w:p>
        </w:tc>
        <w:tc>
          <w:tcPr>
            <w:tcW w:w="7119" w:type="dxa"/>
            <w:vAlign w:val="center"/>
          </w:tcPr>
          <w:p w14:paraId="6123F1E4" w14:textId="77777777" w:rsidR="00B4385D" w:rsidRPr="00731DBE" w:rsidRDefault="00B4385D" w:rsidP="00B4385D">
            <w:pPr>
              <w:widowControl w:val="0"/>
              <w:autoSpaceDE w:val="0"/>
              <w:autoSpaceDN w:val="0"/>
              <w:adjustRightInd w:val="0"/>
              <w:spacing w:line="255" w:lineRule="exact"/>
              <w:rPr>
                <w:rFonts w:cs="Arial"/>
                <w:sz w:val="24"/>
                <w:lang w:val="fr-FR"/>
              </w:rPr>
            </w:pPr>
          </w:p>
        </w:tc>
      </w:tr>
    </w:tbl>
    <w:p w14:paraId="1DDABA2B" w14:textId="77777777" w:rsidR="00A23211" w:rsidRPr="00731DBE" w:rsidRDefault="00A23211" w:rsidP="00A23211">
      <w:pPr>
        <w:widowControl w:val="0"/>
        <w:tabs>
          <w:tab w:val="left" w:pos="480"/>
          <w:tab w:val="left" w:pos="538"/>
        </w:tabs>
        <w:autoSpaceDE w:val="0"/>
        <w:autoSpaceDN w:val="0"/>
        <w:adjustRightInd w:val="0"/>
        <w:spacing w:after="60"/>
        <w:rPr>
          <w:rFonts w:cs="Arial"/>
          <w:sz w:val="24"/>
          <w:lang w:val="fr-FR"/>
        </w:rPr>
      </w:pPr>
    </w:p>
    <w:p w14:paraId="6B24CBA0" w14:textId="77777777" w:rsidR="00623880" w:rsidRPr="00731DBE" w:rsidRDefault="00681044" w:rsidP="00A23211">
      <w:pPr>
        <w:pStyle w:val="Notedebasdepage"/>
        <w:widowControl w:val="0"/>
        <w:numPr>
          <w:ilvl w:val="0"/>
          <w:numId w:val="1"/>
        </w:numPr>
        <w:tabs>
          <w:tab w:val="left" w:pos="480"/>
          <w:tab w:val="left" w:pos="538"/>
          <w:tab w:val="left" w:pos="1638"/>
        </w:tabs>
        <w:autoSpaceDE w:val="0"/>
        <w:autoSpaceDN w:val="0"/>
        <w:adjustRightInd w:val="0"/>
        <w:spacing w:after="60" w:line="226" w:lineRule="exact"/>
        <w:ind w:hanging="502"/>
        <w:rPr>
          <w:rFonts w:ascii="Arial" w:hAnsi="Arial" w:cs="Arial"/>
          <w:sz w:val="24"/>
          <w:lang w:val="fr-FR"/>
        </w:rPr>
      </w:pPr>
      <w:r w:rsidRPr="00731DBE">
        <w:rPr>
          <w:rFonts w:ascii="Arial" w:hAnsi="Arial" w:cs="Arial"/>
          <w:b/>
          <w:sz w:val="24"/>
          <w:lang w:val="fr-FR"/>
        </w:rPr>
        <w:t>Types de pompes à chaleur demandés</w:t>
      </w:r>
    </w:p>
    <w:p w14:paraId="7DA4A851" w14:textId="77777777" w:rsidR="00F87672" w:rsidRPr="00731DBE" w:rsidRDefault="00F87672" w:rsidP="00A23211">
      <w:pPr>
        <w:pStyle w:val="Notedebasdepage"/>
        <w:widowControl w:val="0"/>
        <w:tabs>
          <w:tab w:val="left" w:pos="480"/>
          <w:tab w:val="left" w:pos="538"/>
          <w:tab w:val="left" w:pos="1638"/>
        </w:tabs>
        <w:autoSpaceDE w:val="0"/>
        <w:autoSpaceDN w:val="0"/>
        <w:adjustRightInd w:val="0"/>
        <w:spacing w:after="60" w:line="226" w:lineRule="exact"/>
        <w:rPr>
          <w:rFonts w:ascii="Arial" w:hAnsi="Arial" w:cs="Arial"/>
          <w:b/>
          <w:sz w:val="24"/>
          <w:lang w:val="fr-FR"/>
        </w:rPr>
      </w:pPr>
    </w:p>
    <w:p w14:paraId="30DA1A8C" w14:textId="744F1CB7" w:rsidR="00F87672" w:rsidRPr="00731DBE" w:rsidRDefault="00681044" w:rsidP="00A23211">
      <w:pPr>
        <w:pStyle w:val="Notedebasdepage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="Arial" w:hAnsi="Arial" w:cs="Arial"/>
          <w:b/>
          <w:sz w:val="24"/>
          <w:lang w:val="fr-FR"/>
        </w:rPr>
      </w:pPr>
      <w:r w:rsidRPr="00731DBE">
        <w:rPr>
          <w:rFonts w:ascii="Arial" w:hAnsi="Arial" w:cs="Arial"/>
          <w:b/>
          <w:sz w:val="24"/>
          <w:lang w:val="fr-FR"/>
        </w:rPr>
        <w:t>Conditions</w:t>
      </w:r>
      <w:r w:rsidR="00894F67">
        <w:rPr>
          <w:rFonts w:ascii="Arial" w:hAnsi="Arial" w:cs="Arial"/>
          <w:b/>
          <w:sz w:val="24"/>
          <w:lang w:val="fr-FR"/>
        </w:rPr>
        <w:t> </w:t>
      </w:r>
      <w:r w:rsidR="00F87672" w:rsidRPr="00731DBE">
        <w:rPr>
          <w:rFonts w:ascii="Arial" w:hAnsi="Arial" w:cs="Arial"/>
          <w:b/>
          <w:sz w:val="24"/>
          <w:lang w:val="fr-FR"/>
        </w:rPr>
        <w:t>:</w:t>
      </w:r>
    </w:p>
    <w:p w14:paraId="3A392EB9" w14:textId="20620ADD" w:rsidR="00A23211" w:rsidRPr="00731DBE" w:rsidRDefault="00A23211" w:rsidP="00A23211">
      <w:pPr>
        <w:pStyle w:val="Notedebasdepage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="Arial" w:hAnsi="Arial" w:cs="Arial"/>
          <w:sz w:val="24"/>
          <w:lang w:val="fr-FR"/>
        </w:rPr>
      </w:pPr>
      <w:r w:rsidRPr="00731DBE">
        <w:rPr>
          <w:rFonts w:ascii="Arial" w:hAnsi="Arial" w:cs="Arial"/>
          <w:sz w:val="24"/>
          <w:lang w:val="fr-FR"/>
        </w:rPr>
        <w:t xml:space="preserve">1. </w:t>
      </w:r>
      <w:r w:rsidR="00681044" w:rsidRPr="00731DBE">
        <w:rPr>
          <w:rFonts w:ascii="Arial" w:hAnsi="Arial" w:cs="Arial"/>
          <w:sz w:val="24"/>
          <w:lang w:val="fr-FR"/>
        </w:rPr>
        <w:t xml:space="preserve">Les pompes à chaleur </w:t>
      </w:r>
      <w:r w:rsidR="00731DBE" w:rsidRPr="00731DBE">
        <w:rPr>
          <w:rFonts w:ascii="Arial" w:hAnsi="Arial" w:cs="Arial"/>
          <w:sz w:val="24"/>
          <w:lang w:val="fr-FR"/>
        </w:rPr>
        <w:t xml:space="preserve">et leur fournisseur en Suisse </w:t>
      </w:r>
      <w:r w:rsidR="00681044" w:rsidRPr="00731DBE">
        <w:rPr>
          <w:rFonts w:ascii="Arial" w:hAnsi="Arial" w:cs="Arial"/>
          <w:sz w:val="24"/>
          <w:lang w:val="fr-FR"/>
        </w:rPr>
        <w:t xml:space="preserve">disposent du label de qualité international </w:t>
      </w:r>
    </w:p>
    <w:p w14:paraId="3C87D968" w14:textId="36B4DF13" w:rsidR="00623880" w:rsidRPr="00731DBE" w:rsidRDefault="00A23211" w:rsidP="00731DBE">
      <w:pPr>
        <w:pStyle w:val="Notedebasdepage"/>
        <w:widowControl w:val="0"/>
        <w:tabs>
          <w:tab w:val="left" w:pos="1638"/>
        </w:tabs>
        <w:autoSpaceDE w:val="0"/>
        <w:autoSpaceDN w:val="0"/>
        <w:adjustRightInd w:val="0"/>
        <w:spacing w:after="60" w:line="226" w:lineRule="exact"/>
        <w:jc w:val="left"/>
        <w:rPr>
          <w:rFonts w:ascii="Arial" w:hAnsi="Arial" w:cs="Arial"/>
          <w:sz w:val="24"/>
          <w:lang w:val="fr-FR"/>
        </w:rPr>
      </w:pPr>
      <w:r w:rsidRPr="00731DBE">
        <w:rPr>
          <w:rFonts w:ascii="Arial" w:hAnsi="Arial" w:cs="Arial"/>
          <w:sz w:val="24"/>
          <w:lang w:val="fr-FR"/>
        </w:rPr>
        <w:t xml:space="preserve">2. </w:t>
      </w:r>
      <w:r w:rsidR="00681044" w:rsidRPr="00731DBE">
        <w:rPr>
          <w:rFonts w:ascii="Arial" w:hAnsi="Arial" w:cs="Arial"/>
          <w:sz w:val="24"/>
          <w:lang w:val="fr-FR"/>
        </w:rPr>
        <w:t xml:space="preserve">Elles </w:t>
      </w:r>
      <w:r w:rsidR="00731DBE" w:rsidRPr="00731DBE">
        <w:rPr>
          <w:rFonts w:ascii="Arial" w:hAnsi="Arial" w:cs="Arial"/>
          <w:sz w:val="24"/>
          <w:lang w:val="fr-FR"/>
        </w:rPr>
        <w:t>satisfont</w:t>
      </w:r>
      <w:r w:rsidR="00681044" w:rsidRPr="00731DBE">
        <w:rPr>
          <w:rFonts w:ascii="Arial" w:hAnsi="Arial" w:cs="Arial"/>
          <w:sz w:val="24"/>
          <w:lang w:val="fr-FR"/>
        </w:rPr>
        <w:t xml:space="preserve"> les exigences du ca</w:t>
      </w:r>
      <w:r w:rsidR="00826D52" w:rsidRPr="00731DBE">
        <w:rPr>
          <w:rFonts w:ascii="Arial" w:hAnsi="Arial" w:cs="Arial"/>
          <w:sz w:val="24"/>
          <w:lang w:val="fr-FR"/>
        </w:rPr>
        <w:t>hier des charges Pompes à chaleu</w:t>
      </w:r>
      <w:r w:rsidR="00681044" w:rsidRPr="00731DBE">
        <w:rPr>
          <w:rFonts w:ascii="Arial" w:hAnsi="Arial" w:cs="Arial"/>
          <w:sz w:val="24"/>
          <w:lang w:val="fr-FR"/>
        </w:rPr>
        <w:t>r système-module.</w:t>
      </w:r>
    </w:p>
    <w:p w14:paraId="53DE9A64" w14:textId="77777777" w:rsidR="00731DBE" w:rsidRDefault="00731DBE" w:rsidP="00A23211">
      <w:pPr>
        <w:spacing w:after="60"/>
        <w:rPr>
          <w:rFonts w:cs="Arial"/>
          <w:b/>
          <w:sz w:val="24"/>
          <w:lang w:val="fr-FR"/>
        </w:rPr>
      </w:pPr>
    </w:p>
    <w:p w14:paraId="42AC3436" w14:textId="1A0D850E" w:rsidR="004D5502" w:rsidRPr="00731DBE" w:rsidRDefault="00CF2DAF" w:rsidP="00A23211">
      <w:pPr>
        <w:spacing w:after="60"/>
        <w:rPr>
          <w:rFonts w:cs="Arial"/>
          <w:b/>
          <w:sz w:val="24"/>
          <w:lang w:val="fr-FR"/>
        </w:rPr>
      </w:pPr>
      <w:r>
        <w:rPr>
          <w:rFonts w:cs="Arial"/>
          <w:b/>
          <w:sz w:val="24"/>
          <w:lang w:val="fr-FR"/>
        </w:rPr>
        <w:t>Pompes à chaleur air-eau</w:t>
      </w:r>
      <w:r w:rsidR="00681044" w:rsidRPr="00731DBE">
        <w:rPr>
          <w:rFonts w:cs="Arial"/>
          <w:b/>
          <w:sz w:val="24"/>
          <w:lang w:val="fr-FR"/>
        </w:rPr>
        <w:t>, type</w:t>
      </w:r>
      <w:r w:rsidR="00894F67">
        <w:rPr>
          <w:rFonts w:cs="Arial"/>
          <w:b/>
          <w:sz w:val="24"/>
          <w:lang w:val="fr-FR"/>
        </w:rPr>
        <w:t> </w:t>
      </w:r>
      <w:r w:rsidR="00AC6936" w:rsidRPr="00731DBE">
        <w:rPr>
          <w:rFonts w:cs="Arial"/>
          <w:b/>
          <w:sz w:val="24"/>
          <w:lang w:val="fr-FR"/>
        </w:rPr>
        <w:t>:</w:t>
      </w:r>
    </w:p>
    <w:p w14:paraId="55243AA8" w14:textId="77777777" w:rsidR="00AC6936" w:rsidRPr="00731DBE" w:rsidRDefault="00AC6936" w:rsidP="00A23211">
      <w:pPr>
        <w:spacing w:after="60"/>
        <w:rPr>
          <w:rFonts w:cs="Arial"/>
          <w:sz w:val="24"/>
          <w:lang w:val="fr-FR"/>
        </w:rPr>
      </w:pPr>
      <w:bookmarkStart w:id="0" w:name="_GoBack"/>
      <w:bookmarkEnd w:id="0"/>
    </w:p>
    <w:p w14:paraId="69EB2E4C" w14:textId="13B62535" w:rsidR="00681044" w:rsidRPr="00731DBE" w:rsidRDefault="00CF2DAF" w:rsidP="00681044">
      <w:pPr>
        <w:spacing w:after="60"/>
        <w:rPr>
          <w:rFonts w:cs="Arial"/>
          <w:b/>
          <w:sz w:val="24"/>
          <w:lang w:val="fr-FR"/>
        </w:rPr>
      </w:pPr>
      <w:r>
        <w:rPr>
          <w:rFonts w:cs="Arial"/>
          <w:b/>
          <w:sz w:val="24"/>
          <w:lang w:val="fr-FR"/>
        </w:rPr>
        <w:t>Pompes à chaleur saumure-eau</w:t>
      </w:r>
      <w:r w:rsidR="00681044" w:rsidRPr="00731DBE">
        <w:rPr>
          <w:rFonts w:cs="Arial"/>
          <w:b/>
          <w:sz w:val="24"/>
          <w:lang w:val="fr-FR"/>
        </w:rPr>
        <w:t>, type</w:t>
      </w:r>
      <w:r w:rsidR="00894F67">
        <w:rPr>
          <w:rFonts w:cs="Arial"/>
          <w:b/>
          <w:sz w:val="24"/>
          <w:lang w:val="fr-FR"/>
        </w:rPr>
        <w:t> </w:t>
      </w:r>
      <w:r w:rsidR="00681044" w:rsidRPr="00731DBE">
        <w:rPr>
          <w:rFonts w:cs="Arial"/>
          <w:b/>
          <w:sz w:val="24"/>
          <w:lang w:val="fr-FR"/>
        </w:rPr>
        <w:t>:</w:t>
      </w:r>
    </w:p>
    <w:p w14:paraId="36418A06" w14:textId="77777777" w:rsidR="00AC6936" w:rsidRPr="00731DBE" w:rsidRDefault="00AC6936" w:rsidP="00A23211">
      <w:pPr>
        <w:spacing w:after="60"/>
        <w:rPr>
          <w:rFonts w:cs="Arial"/>
          <w:sz w:val="24"/>
          <w:lang w:val="fr-FR"/>
        </w:rPr>
      </w:pPr>
    </w:p>
    <w:p w14:paraId="0B58D12A" w14:textId="4DBE21CB" w:rsidR="00681044" w:rsidRPr="00731DBE" w:rsidRDefault="00681044" w:rsidP="00681044">
      <w:pPr>
        <w:spacing w:after="60"/>
        <w:rPr>
          <w:rFonts w:cs="Arial"/>
          <w:b/>
          <w:sz w:val="24"/>
          <w:lang w:val="fr-FR"/>
        </w:rPr>
      </w:pPr>
      <w:r w:rsidRPr="00731DBE">
        <w:rPr>
          <w:rFonts w:cs="Arial"/>
          <w:b/>
          <w:sz w:val="24"/>
          <w:lang w:val="fr-FR"/>
        </w:rPr>
        <w:t xml:space="preserve">Pompes à chaleur </w:t>
      </w:r>
      <w:r w:rsidR="00CF2DAF">
        <w:rPr>
          <w:rFonts w:cs="Arial"/>
          <w:b/>
          <w:sz w:val="24"/>
          <w:lang w:val="fr-FR"/>
        </w:rPr>
        <w:t>eau-eau</w:t>
      </w:r>
      <w:r w:rsidRPr="00731DBE">
        <w:rPr>
          <w:rFonts w:cs="Arial"/>
          <w:b/>
          <w:sz w:val="24"/>
          <w:lang w:val="fr-FR"/>
        </w:rPr>
        <w:t>, type</w:t>
      </w:r>
      <w:r w:rsidR="00894F67">
        <w:rPr>
          <w:rFonts w:cs="Arial"/>
          <w:b/>
          <w:sz w:val="24"/>
          <w:lang w:val="fr-FR"/>
        </w:rPr>
        <w:t> </w:t>
      </w:r>
      <w:r w:rsidRPr="00731DBE">
        <w:rPr>
          <w:rFonts w:cs="Arial"/>
          <w:b/>
          <w:sz w:val="24"/>
          <w:lang w:val="fr-FR"/>
        </w:rPr>
        <w:t>:</w:t>
      </w:r>
    </w:p>
    <w:p w14:paraId="695CE896" w14:textId="77777777" w:rsidR="00AC6936" w:rsidRPr="00731DBE" w:rsidRDefault="00AC6936" w:rsidP="00A23211">
      <w:pPr>
        <w:spacing w:after="60"/>
        <w:ind w:left="502"/>
        <w:rPr>
          <w:rFonts w:cs="Arial"/>
          <w:sz w:val="24"/>
          <w:lang w:val="fr-FR"/>
        </w:rPr>
      </w:pPr>
    </w:p>
    <w:p w14:paraId="2C53A267" w14:textId="77777777" w:rsidR="00AC6936" w:rsidRPr="00731DBE" w:rsidRDefault="00AC6936" w:rsidP="00A23211">
      <w:pPr>
        <w:spacing w:after="60"/>
        <w:ind w:left="502"/>
        <w:rPr>
          <w:rFonts w:cs="Arial"/>
          <w:sz w:val="24"/>
          <w:lang w:val="fr-FR"/>
        </w:rPr>
      </w:pPr>
    </w:p>
    <w:p w14:paraId="4260A33E" w14:textId="1F0B5212" w:rsidR="00731DBE" w:rsidRDefault="00681044" w:rsidP="00341F3C">
      <w:pPr>
        <w:spacing w:after="60"/>
        <w:rPr>
          <w:rFonts w:cs="Arial"/>
          <w:sz w:val="24"/>
          <w:lang w:val="fr-FR"/>
        </w:rPr>
      </w:pPr>
      <w:r w:rsidRPr="00731DBE">
        <w:rPr>
          <w:rFonts w:cs="Arial"/>
          <w:sz w:val="24"/>
          <w:lang w:val="fr-FR"/>
        </w:rPr>
        <w:t>Lieu</w:t>
      </w:r>
      <w:r w:rsidR="00084B70" w:rsidRPr="00731DBE">
        <w:rPr>
          <w:rFonts w:cs="Arial"/>
          <w:sz w:val="24"/>
          <w:lang w:val="fr-FR"/>
        </w:rPr>
        <w:t xml:space="preserve">, </w:t>
      </w:r>
      <w:proofErr w:type="gramStart"/>
      <w:r w:rsidRPr="00731DBE">
        <w:rPr>
          <w:rFonts w:cs="Arial"/>
          <w:sz w:val="24"/>
          <w:lang w:val="fr-FR"/>
        </w:rPr>
        <w:t>date</w:t>
      </w:r>
      <w:r w:rsidR="00084B70" w:rsidRPr="00731DBE">
        <w:rPr>
          <w:rFonts w:cs="Arial"/>
          <w:sz w:val="24"/>
          <w:lang w:val="fr-FR"/>
        </w:rPr>
        <w:t>:</w:t>
      </w:r>
      <w:proofErr w:type="gramEnd"/>
      <w:r w:rsidR="00084B70" w:rsidRPr="00731DBE">
        <w:rPr>
          <w:rFonts w:cs="Arial"/>
          <w:sz w:val="24"/>
          <w:lang w:val="fr-FR"/>
        </w:rPr>
        <w:tab/>
      </w:r>
      <w:r w:rsidR="00084B70" w:rsidRPr="00731DBE">
        <w:rPr>
          <w:rFonts w:cs="Arial"/>
          <w:sz w:val="24"/>
          <w:lang w:val="fr-FR"/>
        </w:rPr>
        <w:tab/>
      </w:r>
      <w:r w:rsidR="00427F55" w:rsidRPr="00731DBE">
        <w:rPr>
          <w:rFonts w:cs="Arial"/>
          <w:sz w:val="24"/>
          <w:lang w:val="fr-FR"/>
        </w:rPr>
        <w:tab/>
      </w:r>
      <w:r w:rsidR="00427F55" w:rsidRPr="00731DBE">
        <w:rPr>
          <w:rFonts w:cs="Arial"/>
          <w:sz w:val="24"/>
          <w:lang w:val="fr-FR"/>
        </w:rPr>
        <w:tab/>
      </w:r>
      <w:r w:rsidRPr="00731DBE">
        <w:rPr>
          <w:rFonts w:cs="Arial"/>
          <w:sz w:val="24"/>
          <w:lang w:val="fr-FR"/>
        </w:rPr>
        <w:t>Signature</w:t>
      </w:r>
      <w:r w:rsidR="00731DBE">
        <w:rPr>
          <w:rFonts w:cs="Arial"/>
          <w:sz w:val="24"/>
          <w:lang w:val="fr-FR"/>
        </w:rPr>
        <w:t xml:space="preserve"> </w:t>
      </w:r>
      <w:r w:rsidR="00427F55" w:rsidRPr="00731DBE">
        <w:rPr>
          <w:rFonts w:cs="Arial"/>
          <w:sz w:val="24"/>
          <w:lang w:val="fr-FR"/>
        </w:rPr>
        <w:t>(électronique)</w:t>
      </w:r>
      <w:r w:rsidR="00CF2DAF">
        <w:rPr>
          <w:rFonts w:cs="Arial"/>
          <w:sz w:val="24"/>
          <w:lang w:val="fr-FR"/>
        </w:rPr>
        <w:t> </w:t>
      </w:r>
      <w:r w:rsidR="00084B70" w:rsidRPr="00731DBE">
        <w:rPr>
          <w:rFonts w:cs="Arial"/>
          <w:sz w:val="24"/>
          <w:lang w:val="fr-FR"/>
        </w:rPr>
        <w:t>:</w:t>
      </w:r>
    </w:p>
    <w:sectPr w:rsidR="00731DBE" w:rsidSect="00FA0D80">
      <w:headerReference w:type="default" r:id="rId7"/>
      <w:footerReference w:type="default" r:id="rId8"/>
      <w:pgSz w:w="11906" w:h="16838"/>
      <w:pgMar w:top="2552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59223" w14:textId="77777777" w:rsidR="00DF4FB9" w:rsidRDefault="00DF4FB9" w:rsidP="00F56001">
      <w:r>
        <w:separator/>
      </w:r>
    </w:p>
  </w:endnote>
  <w:endnote w:type="continuationSeparator" w:id="0">
    <w:p w14:paraId="4A5D9575" w14:textId="77777777" w:rsidR="00DF4FB9" w:rsidRDefault="00DF4FB9" w:rsidP="00F56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58"/>
      <w:gridCol w:w="2629"/>
      <w:gridCol w:w="2599"/>
      <w:gridCol w:w="431"/>
      <w:gridCol w:w="755"/>
    </w:tblGrid>
    <w:tr w:rsidR="00894F67" w:rsidRPr="005A19C4" w14:paraId="5956015F" w14:textId="77777777" w:rsidTr="008B781B">
      <w:trPr>
        <w:trHeight w:val="229"/>
      </w:trPr>
      <w:tc>
        <w:tcPr>
          <w:tcW w:w="2767" w:type="dxa"/>
        </w:tcPr>
        <w:p w14:paraId="7BBCEBB3" w14:textId="77777777" w:rsidR="00894F67" w:rsidRPr="008B781B" w:rsidRDefault="00894F67" w:rsidP="008B781B">
          <w:pPr>
            <w:pStyle w:val="Pieddepage"/>
            <w:jc w:val="left"/>
            <w:rPr>
              <w:b/>
              <w:lang w:val="fr-FR"/>
            </w:rPr>
          </w:pPr>
          <w:r w:rsidRPr="008B781B">
            <w:rPr>
              <w:b/>
              <w:lang w:val="fr-FR"/>
            </w:rPr>
            <w:t>Partenaires coopérants</w:t>
          </w:r>
        </w:p>
      </w:tc>
      <w:tc>
        <w:tcPr>
          <w:tcW w:w="2668" w:type="dxa"/>
        </w:tcPr>
        <w:p w14:paraId="19AB24D2" w14:textId="77777777" w:rsidR="00894F67" w:rsidRPr="005A19C4" w:rsidRDefault="00894F67" w:rsidP="008B781B">
          <w:pPr>
            <w:pStyle w:val="Pieddepage"/>
            <w:jc w:val="center"/>
          </w:pPr>
          <w:r w:rsidRPr="005A19C4">
            <w:rPr>
              <w:noProof/>
              <w:lang w:val="fr-FR" w:eastAsia="fr-FR"/>
            </w:rPr>
            <w:drawing>
              <wp:inline distT="0" distB="0" distL="0" distR="0" wp14:anchorId="5002DB13" wp14:editId="189B390D">
                <wp:extent cx="1365558" cy="273600"/>
                <wp:effectExtent l="0" t="0" r="6350" b="6350"/>
                <wp:docPr id="25" name="Imag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issetec simpl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558" cy="27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1" w:type="dxa"/>
        </w:tcPr>
        <w:p w14:paraId="55B04A41" w14:textId="77777777" w:rsidR="00894F67" w:rsidRPr="005A19C4" w:rsidRDefault="00894F67" w:rsidP="008B781B">
          <w:pPr>
            <w:pStyle w:val="Pieddepage"/>
            <w:jc w:val="center"/>
          </w:pPr>
          <w:r w:rsidRPr="005A19C4">
            <w:rPr>
              <w:noProof/>
              <w:lang w:val="fr-FR" w:eastAsia="fr-FR"/>
            </w:rPr>
            <w:drawing>
              <wp:inline distT="0" distB="0" distL="0" distR="0" wp14:anchorId="15E876B3" wp14:editId="121E75BD">
                <wp:extent cx="762000" cy="411781"/>
                <wp:effectExtent l="19050" t="0" r="0" b="0"/>
                <wp:docPr id="18" name="Grafik 2" descr="Logo SWKI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WKI_kurz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115" cy="4118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" w:type="dxa"/>
        </w:tcPr>
        <w:p w14:paraId="671D81C4" w14:textId="77777777" w:rsidR="00894F67" w:rsidRPr="005A19C4" w:rsidRDefault="00894F67" w:rsidP="00F948D6">
          <w:pPr>
            <w:pStyle w:val="Pieddepage"/>
            <w:rPr>
              <w:noProof/>
              <w:lang w:eastAsia="de-CH"/>
            </w:rPr>
          </w:pPr>
        </w:p>
      </w:tc>
      <w:tc>
        <w:tcPr>
          <w:tcW w:w="779" w:type="dxa"/>
          <w:vMerge w:val="restart"/>
          <w:textDirection w:val="btLr"/>
          <w:vAlign w:val="bottom"/>
        </w:tcPr>
        <w:p w14:paraId="72083A74" w14:textId="77777777" w:rsidR="00894F67" w:rsidRPr="005A19C4" w:rsidRDefault="00894F67" w:rsidP="008B781B">
          <w:pPr>
            <w:pStyle w:val="Pieddepage"/>
            <w:ind w:left="113" w:right="113"/>
            <w:jc w:val="center"/>
            <w:rPr>
              <w:noProof/>
              <w:sz w:val="15"/>
              <w:szCs w:val="15"/>
              <w:lang w:eastAsia="de-CH"/>
            </w:rPr>
          </w:pPr>
        </w:p>
        <w:p w14:paraId="40B776D1" w14:textId="56D63F81" w:rsidR="00894F67" w:rsidRPr="005A19C4" w:rsidRDefault="00894F67" w:rsidP="008B781B">
          <w:pPr>
            <w:pStyle w:val="Pieddepage"/>
            <w:ind w:left="113" w:right="113"/>
            <w:jc w:val="center"/>
            <w:rPr>
              <w:rFonts w:cs="Arial"/>
              <w:noProof/>
              <w:sz w:val="18"/>
              <w:szCs w:val="18"/>
              <w:lang w:eastAsia="de-CH"/>
            </w:rPr>
          </w:pPr>
          <w:r>
            <w:rPr>
              <w:rFonts w:cs="Arial"/>
              <w:noProof/>
              <w:sz w:val="18"/>
              <w:szCs w:val="18"/>
              <w:lang w:eastAsia="de-CH"/>
            </w:rPr>
            <w:t>version 18.11.13</w:t>
          </w:r>
        </w:p>
      </w:tc>
    </w:tr>
    <w:tr w:rsidR="00894F67" w:rsidRPr="005A19C4" w14:paraId="36E92B16" w14:textId="77777777" w:rsidTr="00F948D6">
      <w:trPr>
        <w:trHeight w:val="80"/>
      </w:trPr>
      <w:tc>
        <w:tcPr>
          <w:tcW w:w="2767" w:type="dxa"/>
        </w:tcPr>
        <w:p w14:paraId="537F845C" w14:textId="77777777" w:rsidR="00894F67" w:rsidRPr="005A19C4" w:rsidRDefault="00894F67" w:rsidP="008B781B">
          <w:pPr>
            <w:pStyle w:val="Pieddepage"/>
            <w:jc w:val="center"/>
            <w:rPr>
              <w:noProof/>
              <w:sz w:val="8"/>
              <w:szCs w:val="8"/>
              <w:lang w:eastAsia="de-CH"/>
            </w:rPr>
          </w:pPr>
        </w:p>
      </w:tc>
      <w:tc>
        <w:tcPr>
          <w:tcW w:w="2668" w:type="dxa"/>
        </w:tcPr>
        <w:p w14:paraId="5E059802" w14:textId="77777777" w:rsidR="00894F67" w:rsidRPr="005A19C4" w:rsidRDefault="00894F67" w:rsidP="008B781B">
          <w:pPr>
            <w:pStyle w:val="Pieddepage"/>
            <w:jc w:val="center"/>
            <w:rPr>
              <w:noProof/>
              <w:sz w:val="8"/>
              <w:szCs w:val="8"/>
              <w:lang w:eastAsia="de-CH"/>
            </w:rPr>
          </w:pPr>
        </w:p>
      </w:tc>
      <w:tc>
        <w:tcPr>
          <w:tcW w:w="2611" w:type="dxa"/>
        </w:tcPr>
        <w:p w14:paraId="17A575B9" w14:textId="77777777" w:rsidR="00894F67" w:rsidRPr="005A19C4" w:rsidRDefault="00894F67" w:rsidP="008B781B">
          <w:pPr>
            <w:pStyle w:val="Pieddepage"/>
            <w:jc w:val="center"/>
            <w:rPr>
              <w:noProof/>
              <w:sz w:val="8"/>
              <w:szCs w:val="8"/>
              <w:lang w:eastAsia="de-CH"/>
            </w:rPr>
          </w:pPr>
        </w:p>
      </w:tc>
      <w:tc>
        <w:tcPr>
          <w:tcW w:w="463" w:type="dxa"/>
        </w:tcPr>
        <w:p w14:paraId="41A1EA63" w14:textId="77777777" w:rsidR="00894F67" w:rsidRPr="005A19C4" w:rsidRDefault="00894F67" w:rsidP="00F948D6">
          <w:pPr>
            <w:pStyle w:val="Pieddepage"/>
            <w:rPr>
              <w:noProof/>
              <w:sz w:val="8"/>
              <w:szCs w:val="8"/>
              <w:lang w:eastAsia="de-CH"/>
            </w:rPr>
          </w:pPr>
        </w:p>
      </w:tc>
      <w:tc>
        <w:tcPr>
          <w:tcW w:w="779" w:type="dxa"/>
          <w:vMerge/>
        </w:tcPr>
        <w:p w14:paraId="7BA9A9EF" w14:textId="77777777" w:rsidR="00894F67" w:rsidRPr="005A19C4" w:rsidRDefault="00894F67" w:rsidP="00F948D6">
          <w:pPr>
            <w:pStyle w:val="Pieddepage"/>
            <w:rPr>
              <w:noProof/>
              <w:sz w:val="8"/>
              <w:szCs w:val="8"/>
              <w:lang w:eastAsia="de-CH"/>
            </w:rPr>
          </w:pPr>
        </w:p>
      </w:tc>
    </w:tr>
    <w:tr w:rsidR="00894F67" w:rsidRPr="005A19C4" w14:paraId="40B2AB5C" w14:textId="77777777" w:rsidTr="00F948D6">
      <w:trPr>
        <w:trHeight w:val="38"/>
      </w:trPr>
      <w:tc>
        <w:tcPr>
          <w:tcW w:w="2767" w:type="dxa"/>
        </w:tcPr>
        <w:p w14:paraId="2A26CF2C" w14:textId="57E11A21" w:rsidR="00894F67" w:rsidRPr="005A19C4" w:rsidRDefault="008B781B" w:rsidP="008B781B">
          <w:pPr>
            <w:pStyle w:val="Pieddepage"/>
            <w:jc w:val="center"/>
          </w:pPr>
          <w:r>
            <w:rPr>
              <w:noProof/>
              <w:sz w:val="8"/>
              <w:szCs w:val="8"/>
              <w:lang w:eastAsia="de-CH"/>
            </w:rPr>
            <w:drawing>
              <wp:inline distT="0" distB="0" distL="0" distR="0" wp14:anchorId="71B44FBC" wp14:editId="2D63C0C8">
                <wp:extent cx="1108841" cy="522739"/>
                <wp:effectExtent l="0" t="0" r="0" b="0"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Logo GSP.ai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244" cy="529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8" w:type="dxa"/>
        </w:tcPr>
        <w:p w14:paraId="2DE69F35" w14:textId="77777777" w:rsidR="00894F67" w:rsidRPr="005A19C4" w:rsidRDefault="00894F67" w:rsidP="008B781B">
          <w:pPr>
            <w:pStyle w:val="Pieddepage"/>
            <w:jc w:val="center"/>
          </w:pPr>
          <w:r w:rsidRPr="005A19C4">
            <w:rPr>
              <w:noProof/>
              <w:lang w:val="fr-FR" w:eastAsia="fr-FR"/>
            </w:rPr>
            <w:drawing>
              <wp:inline distT="0" distB="0" distL="0" distR="0" wp14:anchorId="482D08C1" wp14:editId="02B5C1E3">
                <wp:extent cx="1289584" cy="521575"/>
                <wp:effectExtent l="19050" t="0" r="5816" b="0"/>
                <wp:docPr id="20" name="Grafik 5" descr="Logo_Gebaeudeklim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Gebaeudeklima_1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9584" cy="521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1" w:type="dxa"/>
        </w:tcPr>
        <w:p w14:paraId="03766E07" w14:textId="77777777" w:rsidR="00894F67" w:rsidRPr="005A19C4" w:rsidRDefault="00894F67" w:rsidP="008B781B">
          <w:pPr>
            <w:pStyle w:val="Pieddepage"/>
            <w:jc w:val="center"/>
          </w:pPr>
          <w:r w:rsidRPr="005A19C4">
            <w:rPr>
              <w:noProof/>
              <w:lang w:val="fr-FR" w:eastAsia="fr-FR"/>
            </w:rPr>
            <w:drawing>
              <wp:inline distT="0" distB="0" distL="0" distR="0" wp14:anchorId="11DBD8EA" wp14:editId="3A1D4C5F">
                <wp:extent cx="1462828" cy="597184"/>
                <wp:effectExtent l="0" t="0" r="0" b="0"/>
                <wp:docPr id="29" name="Imag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isseenergie nouveau 2015 C.eps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2828" cy="597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" w:type="dxa"/>
        </w:tcPr>
        <w:p w14:paraId="7167B7BD" w14:textId="77777777" w:rsidR="00894F67" w:rsidRPr="005A19C4" w:rsidRDefault="00894F67" w:rsidP="00F948D6">
          <w:pPr>
            <w:pStyle w:val="Pieddepage"/>
            <w:rPr>
              <w:noProof/>
              <w:lang w:eastAsia="de-CH"/>
            </w:rPr>
          </w:pPr>
        </w:p>
      </w:tc>
      <w:tc>
        <w:tcPr>
          <w:tcW w:w="779" w:type="dxa"/>
          <w:vMerge/>
        </w:tcPr>
        <w:p w14:paraId="3300CC84" w14:textId="77777777" w:rsidR="00894F67" w:rsidRPr="005A19C4" w:rsidRDefault="00894F67" w:rsidP="00F948D6">
          <w:pPr>
            <w:pStyle w:val="Pieddepage"/>
            <w:rPr>
              <w:noProof/>
              <w:lang w:eastAsia="de-CH"/>
            </w:rPr>
          </w:pPr>
        </w:p>
      </w:tc>
    </w:tr>
    <w:tr w:rsidR="00894F67" w:rsidRPr="005A19C4" w14:paraId="7EEC72F3" w14:textId="77777777" w:rsidTr="00F948D6">
      <w:trPr>
        <w:trHeight w:val="38"/>
      </w:trPr>
      <w:tc>
        <w:tcPr>
          <w:tcW w:w="2767" w:type="dxa"/>
        </w:tcPr>
        <w:p w14:paraId="2164C63C" w14:textId="77777777" w:rsidR="00894F67" w:rsidRPr="005A19C4" w:rsidRDefault="00894F67" w:rsidP="00F948D6">
          <w:pPr>
            <w:pStyle w:val="Pieddepage"/>
            <w:rPr>
              <w:noProof/>
              <w:lang w:eastAsia="de-CH"/>
            </w:rPr>
          </w:pPr>
        </w:p>
      </w:tc>
      <w:tc>
        <w:tcPr>
          <w:tcW w:w="2668" w:type="dxa"/>
        </w:tcPr>
        <w:p w14:paraId="3215AF29" w14:textId="77777777" w:rsidR="00894F67" w:rsidRPr="005A19C4" w:rsidRDefault="00894F67" w:rsidP="00F948D6">
          <w:pPr>
            <w:pStyle w:val="Pieddepage"/>
            <w:rPr>
              <w:noProof/>
              <w:lang w:eastAsia="de-CH"/>
            </w:rPr>
          </w:pPr>
        </w:p>
      </w:tc>
      <w:tc>
        <w:tcPr>
          <w:tcW w:w="2611" w:type="dxa"/>
        </w:tcPr>
        <w:p w14:paraId="04ED76B0" w14:textId="77777777" w:rsidR="00894F67" w:rsidRPr="005A19C4" w:rsidRDefault="00894F67" w:rsidP="00F948D6">
          <w:pPr>
            <w:pStyle w:val="Pieddepage"/>
            <w:rPr>
              <w:noProof/>
              <w:lang w:eastAsia="de-CH"/>
            </w:rPr>
          </w:pPr>
        </w:p>
      </w:tc>
      <w:tc>
        <w:tcPr>
          <w:tcW w:w="1242" w:type="dxa"/>
          <w:gridSpan w:val="2"/>
        </w:tcPr>
        <w:p w14:paraId="24EEF9A8" w14:textId="77777777" w:rsidR="00894F67" w:rsidRPr="005A19C4" w:rsidRDefault="00894F67" w:rsidP="00F948D6">
          <w:pPr>
            <w:pStyle w:val="Pieddepage"/>
            <w:jc w:val="right"/>
            <w:rPr>
              <w:rFonts w:cs="Arial"/>
              <w:noProof/>
              <w:lang w:eastAsia="de-CH"/>
            </w:rPr>
          </w:pPr>
          <w:r w:rsidRPr="005A19C4">
            <w:rPr>
              <w:rFonts w:cs="Arial"/>
              <w:noProof/>
              <w:lang w:eastAsia="de-CH"/>
            </w:rPr>
            <w:t xml:space="preserve">page </w:t>
          </w:r>
          <w:r w:rsidRPr="005A19C4">
            <w:rPr>
              <w:rFonts w:cs="Arial"/>
              <w:noProof/>
              <w:lang w:eastAsia="de-CH"/>
            </w:rPr>
            <w:fldChar w:fldCharType="begin"/>
          </w:r>
          <w:r w:rsidRPr="005A19C4">
            <w:rPr>
              <w:rFonts w:cs="Arial"/>
              <w:noProof/>
              <w:lang w:eastAsia="de-CH"/>
            </w:rPr>
            <w:instrText xml:space="preserve"> PAGE  \* MERGEFORMAT </w:instrText>
          </w:r>
          <w:r w:rsidRPr="005A19C4">
            <w:rPr>
              <w:rFonts w:cs="Arial"/>
              <w:noProof/>
              <w:lang w:eastAsia="de-CH"/>
            </w:rPr>
            <w:fldChar w:fldCharType="separate"/>
          </w:r>
          <w:r w:rsidR="00102CFC">
            <w:rPr>
              <w:rFonts w:cs="Arial"/>
              <w:noProof/>
              <w:lang w:eastAsia="de-CH"/>
            </w:rPr>
            <w:t>1</w:t>
          </w:r>
          <w:r w:rsidRPr="005A19C4">
            <w:rPr>
              <w:rFonts w:cs="Arial"/>
              <w:noProof/>
              <w:lang w:eastAsia="de-CH"/>
            </w:rPr>
            <w:fldChar w:fldCharType="end"/>
          </w:r>
          <w:r w:rsidRPr="005A19C4">
            <w:rPr>
              <w:rFonts w:cs="Arial"/>
              <w:noProof/>
              <w:lang w:eastAsia="de-CH"/>
            </w:rPr>
            <w:t>/</w:t>
          </w:r>
          <w:r w:rsidRPr="005A19C4">
            <w:rPr>
              <w:rFonts w:cs="Arial"/>
              <w:sz w:val="22"/>
              <w:szCs w:val="22"/>
              <w:lang w:eastAsia="en-US"/>
            </w:rPr>
            <w:fldChar w:fldCharType="begin"/>
          </w:r>
          <w:r w:rsidRPr="005A19C4">
            <w:rPr>
              <w:rFonts w:cs="Arial"/>
            </w:rPr>
            <w:instrText xml:space="preserve"> NUMPAGES  \* Arabic  \* MERGEFORMAT </w:instrText>
          </w:r>
          <w:r w:rsidRPr="005A19C4">
            <w:rPr>
              <w:rFonts w:cs="Arial"/>
              <w:sz w:val="22"/>
              <w:szCs w:val="22"/>
              <w:lang w:eastAsia="en-US"/>
            </w:rPr>
            <w:fldChar w:fldCharType="separate"/>
          </w:r>
          <w:r w:rsidR="00102CFC">
            <w:rPr>
              <w:rFonts w:cs="Arial"/>
              <w:noProof/>
              <w:lang w:eastAsia="de-CH"/>
            </w:rPr>
            <w:t>1</w:t>
          </w:r>
          <w:r w:rsidRPr="005A19C4">
            <w:rPr>
              <w:rFonts w:cs="Arial"/>
              <w:noProof/>
              <w:lang w:eastAsia="de-CH"/>
            </w:rPr>
            <w:fldChar w:fldCharType="end"/>
          </w:r>
        </w:p>
      </w:tc>
    </w:tr>
  </w:tbl>
  <w:p w14:paraId="6168B20B" w14:textId="6EB6BF59" w:rsidR="00B4385D" w:rsidRDefault="00B438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D2D4F" w14:textId="77777777" w:rsidR="00DF4FB9" w:rsidRDefault="00DF4FB9" w:rsidP="00F56001">
      <w:r>
        <w:separator/>
      </w:r>
    </w:p>
  </w:footnote>
  <w:footnote w:type="continuationSeparator" w:id="0">
    <w:p w14:paraId="7049A089" w14:textId="77777777" w:rsidR="00DF4FB9" w:rsidRDefault="00DF4FB9" w:rsidP="00F56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11B47" w14:textId="10E5CE57" w:rsidR="00731DBE" w:rsidRPr="00894F67" w:rsidRDefault="00731DBE" w:rsidP="00731DBE">
    <w:pPr>
      <w:pStyle w:val="En-tte"/>
      <w:jc w:val="left"/>
      <w:rPr>
        <w:rFonts w:cs="Arial"/>
        <w:b/>
        <w:sz w:val="40"/>
        <w:szCs w:val="40"/>
        <w:lang w:val="fr-FR"/>
      </w:rPr>
    </w:pPr>
    <w:r w:rsidRPr="00894F67">
      <w:rPr>
        <w:noProof/>
        <w:sz w:val="40"/>
        <w:szCs w:val="40"/>
        <w:lang w:val="fr-FR" w:eastAsia="fr-FR"/>
      </w:rPr>
      <w:drawing>
        <wp:anchor distT="0" distB="0" distL="114300" distR="114300" simplePos="0" relativeHeight="251658240" behindDoc="0" locked="0" layoutInCell="1" allowOverlap="1" wp14:anchorId="0D76F528" wp14:editId="51594B6C">
          <wp:simplePos x="0" y="0"/>
          <wp:positionH relativeFrom="column">
            <wp:posOffset>3086100</wp:posOffset>
          </wp:positionH>
          <wp:positionV relativeFrom="paragraph">
            <wp:posOffset>-200660</wp:posOffset>
          </wp:positionV>
          <wp:extent cx="3307080" cy="683895"/>
          <wp:effectExtent l="0" t="0" r="0" b="190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 système-module F (2C Pantone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708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4F67">
      <w:rPr>
        <w:rFonts w:cs="Arial"/>
        <w:b/>
        <w:sz w:val="40"/>
        <w:szCs w:val="40"/>
        <w:lang w:val="fr-FR"/>
      </w:rPr>
      <w:t xml:space="preserve">Pompe à chaleur </w:t>
    </w:r>
    <w:r w:rsidRPr="00894F67">
      <w:rPr>
        <w:rFonts w:cs="Arial"/>
        <w:b/>
        <w:sz w:val="40"/>
        <w:szCs w:val="40"/>
        <w:lang w:val="fr-FR"/>
      </w:rPr>
      <w:br/>
      <w:t>système–module</w:t>
    </w:r>
  </w:p>
  <w:p w14:paraId="0BE038A1" w14:textId="77777777" w:rsidR="00731DBE" w:rsidRPr="00894F67" w:rsidRDefault="00731DBE" w:rsidP="00731DBE">
    <w:pPr>
      <w:pStyle w:val="En-tte"/>
      <w:jc w:val="left"/>
      <w:rPr>
        <w:rFonts w:cs="Arial"/>
        <w:b/>
        <w:sz w:val="40"/>
        <w:szCs w:val="40"/>
        <w:lang w:val="fr-FR"/>
      </w:rPr>
    </w:pPr>
  </w:p>
  <w:p w14:paraId="33E9370E" w14:textId="1251D31E" w:rsidR="00731DBE" w:rsidRPr="00894F67" w:rsidRDefault="00731DBE" w:rsidP="00731DBE">
    <w:pPr>
      <w:tabs>
        <w:tab w:val="center" w:pos="4536"/>
        <w:tab w:val="right" w:pos="9072"/>
      </w:tabs>
      <w:jc w:val="left"/>
      <w:rPr>
        <w:rFonts w:cs="Arial"/>
        <w:b/>
        <w:sz w:val="40"/>
        <w:szCs w:val="40"/>
        <w:lang w:val="fr-FR"/>
      </w:rPr>
    </w:pPr>
    <w:r w:rsidRPr="00894F67">
      <w:rPr>
        <w:rFonts w:cs="Arial"/>
        <w:b/>
        <w:sz w:val="40"/>
        <w:szCs w:val="40"/>
        <w:lang w:val="fr-FR"/>
      </w:rPr>
      <w:t>Demande de certification fabricant/fournisseur</w:t>
    </w:r>
  </w:p>
  <w:p w14:paraId="14F1E144" w14:textId="77777777" w:rsidR="00731DBE" w:rsidRPr="00894F67" w:rsidRDefault="00731DBE" w:rsidP="00731DBE">
    <w:pPr>
      <w:spacing w:after="60"/>
      <w:jc w:val="left"/>
      <w:rPr>
        <w:rFonts w:cs="Arial"/>
        <w:sz w:val="40"/>
        <w:szCs w:val="40"/>
        <w:lang w:val="fr-FR"/>
      </w:rPr>
    </w:pPr>
    <w:r w:rsidRPr="00894F67">
      <w:rPr>
        <w:rFonts w:cs="Arial"/>
        <w:b/>
        <w:sz w:val="40"/>
        <w:szCs w:val="40"/>
        <w:lang w:val="fr-FR"/>
      </w:rPr>
      <w:t>Doc 1: Types de PAC demandés</w:t>
    </w:r>
  </w:p>
  <w:p w14:paraId="5BF48231" w14:textId="185BACD8" w:rsidR="006540D4" w:rsidRPr="0047387A" w:rsidRDefault="006540D4" w:rsidP="006540D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03A34"/>
    <w:multiLevelType w:val="hybridMultilevel"/>
    <w:tmpl w:val="0152EC90"/>
    <w:lvl w:ilvl="0" w:tplc="F2B2592E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E996F76"/>
    <w:multiLevelType w:val="hybridMultilevel"/>
    <w:tmpl w:val="BCF6B398"/>
    <w:lvl w:ilvl="0" w:tplc="0807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502"/>
    <w:rsid w:val="00000681"/>
    <w:rsid w:val="00000C8A"/>
    <w:rsid w:val="00001A3D"/>
    <w:rsid w:val="00001AB1"/>
    <w:rsid w:val="000025B6"/>
    <w:rsid w:val="00004C7F"/>
    <w:rsid w:val="00005D37"/>
    <w:rsid w:val="00006F83"/>
    <w:rsid w:val="00007C01"/>
    <w:rsid w:val="000121EF"/>
    <w:rsid w:val="000135C2"/>
    <w:rsid w:val="00013F39"/>
    <w:rsid w:val="00016709"/>
    <w:rsid w:val="000174A1"/>
    <w:rsid w:val="000176E7"/>
    <w:rsid w:val="000222F9"/>
    <w:rsid w:val="0002507D"/>
    <w:rsid w:val="000264F6"/>
    <w:rsid w:val="0002654A"/>
    <w:rsid w:val="0002691C"/>
    <w:rsid w:val="00027FDD"/>
    <w:rsid w:val="000305EF"/>
    <w:rsid w:val="0003379B"/>
    <w:rsid w:val="00034D2F"/>
    <w:rsid w:val="00034F8F"/>
    <w:rsid w:val="00035B0A"/>
    <w:rsid w:val="00035C6A"/>
    <w:rsid w:val="00035F9A"/>
    <w:rsid w:val="0003619C"/>
    <w:rsid w:val="00036FAD"/>
    <w:rsid w:val="00037989"/>
    <w:rsid w:val="0004011C"/>
    <w:rsid w:val="000406E7"/>
    <w:rsid w:val="00040E32"/>
    <w:rsid w:val="000414A0"/>
    <w:rsid w:val="000425EB"/>
    <w:rsid w:val="00042B03"/>
    <w:rsid w:val="00042F20"/>
    <w:rsid w:val="000432B2"/>
    <w:rsid w:val="000449F0"/>
    <w:rsid w:val="000451B9"/>
    <w:rsid w:val="0004535D"/>
    <w:rsid w:val="00046792"/>
    <w:rsid w:val="000477BA"/>
    <w:rsid w:val="0005169B"/>
    <w:rsid w:val="00052C5C"/>
    <w:rsid w:val="00052C6A"/>
    <w:rsid w:val="00053F9C"/>
    <w:rsid w:val="00054095"/>
    <w:rsid w:val="000556AB"/>
    <w:rsid w:val="00056CCD"/>
    <w:rsid w:val="000610F7"/>
    <w:rsid w:val="00062DF5"/>
    <w:rsid w:val="00063297"/>
    <w:rsid w:val="000638CB"/>
    <w:rsid w:val="00066212"/>
    <w:rsid w:val="00066598"/>
    <w:rsid w:val="00071471"/>
    <w:rsid w:val="00072217"/>
    <w:rsid w:val="00074162"/>
    <w:rsid w:val="0007529E"/>
    <w:rsid w:val="00075345"/>
    <w:rsid w:val="0007545C"/>
    <w:rsid w:val="000755DE"/>
    <w:rsid w:val="00075AFF"/>
    <w:rsid w:val="00075C4D"/>
    <w:rsid w:val="00080858"/>
    <w:rsid w:val="00080EB7"/>
    <w:rsid w:val="00081ED8"/>
    <w:rsid w:val="00082DD0"/>
    <w:rsid w:val="00084415"/>
    <w:rsid w:val="000846B8"/>
    <w:rsid w:val="00084B70"/>
    <w:rsid w:val="000865EB"/>
    <w:rsid w:val="00086A9C"/>
    <w:rsid w:val="000913B3"/>
    <w:rsid w:val="00091F17"/>
    <w:rsid w:val="00092196"/>
    <w:rsid w:val="00093B17"/>
    <w:rsid w:val="000A062B"/>
    <w:rsid w:val="000A07C4"/>
    <w:rsid w:val="000A3781"/>
    <w:rsid w:val="000A5DBD"/>
    <w:rsid w:val="000A72B5"/>
    <w:rsid w:val="000A74D4"/>
    <w:rsid w:val="000B0736"/>
    <w:rsid w:val="000B3CBF"/>
    <w:rsid w:val="000B4F0D"/>
    <w:rsid w:val="000B55B2"/>
    <w:rsid w:val="000C0217"/>
    <w:rsid w:val="000C2229"/>
    <w:rsid w:val="000C2776"/>
    <w:rsid w:val="000C2D68"/>
    <w:rsid w:val="000C2DD5"/>
    <w:rsid w:val="000C2EC1"/>
    <w:rsid w:val="000C67E5"/>
    <w:rsid w:val="000C7108"/>
    <w:rsid w:val="000C75E4"/>
    <w:rsid w:val="000D0C76"/>
    <w:rsid w:val="000D1FED"/>
    <w:rsid w:val="000D3F69"/>
    <w:rsid w:val="000D7444"/>
    <w:rsid w:val="000E37BE"/>
    <w:rsid w:val="000E4987"/>
    <w:rsid w:val="000E6E59"/>
    <w:rsid w:val="000E7179"/>
    <w:rsid w:val="000E7EB3"/>
    <w:rsid w:val="000F1809"/>
    <w:rsid w:val="000F1B72"/>
    <w:rsid w:val="000F1FB7"/>
    <w:rsid w:val="000F232D"/>
    <w:rsid w:val="000F452B"/>
    <w:rsid w:val="000F45A2"/>
    <w:rsid w:val="000F5E64"/>
    <w:rsid w:val="000F6EE6"/>
    <w:rsid w:val="00102CFC"/>
    <w:rsid w:val="00103320"/>
    <w:rsid w:val="001066AF"/>
    <w:rsid w:val="00106909"/>
    <w:rsid w:val="00106A78"/>
    <w:rsid w:val="001074EA"/>
    <w:rsid w:val="00107766"/>
    <w:rsid w:val="00110134"/>
    <w:rsid w:val="0011153F"/>
    <w:rsid w:val="00111E0D"/>
    <w:rsid w:val="0011383A"/>
    <w:rsid w:val="0011394F"/>
    <w:rsid w:val="001165B5"/>
    <w:rsid w:val="0012143F"/>
    <w:rsid w:val="001242EC"/>
    <w:rsid w:val="00125EEA"/>
    <w:rsid w:val="0012604C"/>
    <w:rsid w:val="0012763D"/>
    <w:rsid w:val="001308B7"/>
    <w:rsid w:val="00131AAD"/>
    <w:rsid w:val="0013481B"/>
    <w:rsid w:val="00135569"/>
    <w:rsid w:val="00135F95"/>
    <w:rsid w:val="001366E9"/>
    <w:rsid w:val="00136AAB"/>
    <w:rsid w:val="00137E01"/>
    <w:rsid w:val="00140376"/>
    <w:rsid w:val="00142AF7"/>
    <w:rsid w:val="00144201"/>
    <w:rsid w:val="00144407"/>
    <w:rsid w:val="00144420"/>
    <w:rsid w:val="00146616"/>
    <w:rsid w:val="00150F7C"/>
    <w:rsid w:val="0015115B"/>
    <w:rsid w:val="00151212"/>
    <w:rsid w:val="001514C8"/>
    <w:rsid w:val="00152E34"/>
    <w:rsid w:val="00153729"/>
    <w:rsid w:val="0015396B"/>
    <w:rsid w:val="0015488E"/>
    <w:rsid w:val="00154B22"/>
    <w:rsid w:val="00154FEF"/>
    <w:rsid w:val="001603F7"/>
    <w:rsid w:val="00160BBF"/>
    <w:rsid w:val="0016159F"/>
    <w:rsid w:val="00161E0D"/>
    <w:rsid w:val="00161F4F"/>
    <w:rsid w:val="001627CC"/>
    <w:rsid w:val="00162A66"/>
    <w:rsid w:val="00162D84"/>
    <w:rsid w:val="00164B87"/>
    <w:rsid w:val="00164DA0"/>
    <w:rsid w:val="00165B9B"/>
    <w:rsid w:val="00166E87"/>
    <w:rsid w:val="001725CD"/>
    <w:rsid w:val="00172B71"/>
    <w:rsid w:val="00174214"/>
    <w:rsid w:val="00174928"/>
    <w:rsid w:val="001761AD"/>
    <w:rsid w:val="001766B0"/>
    <w:rsid w:val="00181DB7"/>
    <w:rsid w:val="00182FC6"/>
    <w:rsid w:val="00183621"/>
    <w:rsid w:val="00183D7C"/>
    <w:rsid w:val="00187990"/>
    <w:rsid w:val="00190948"/>
    <w:rsid w:val="00190D30"/>
    <w:rsid w:val="001933EA"/>
    <w:rsid w:val="00194002"/>
    <w:rsid w:val="00194605"/>
    <w:rsid w:val="00196B18"/>
    <w:rsid w:val="00196CBD"/>
    <w:rsid w:val="00196EFC"/>
    <w:rsid w:val="001976C3"/>
    <w:rsid w:val="001A01CC"/>
    <w:rsid w:val="001A0248"/>
    <w:rsid w:val="001A1E1F"/>
    <w:rsid w:val="001A3AC9"/>
    <w:rsid w:val="001A4799"/>
    <w:rsid w:val="001A4E61"/>
    <w:rsid w:val="001B0005"/>
    <w:rsid w:val="001B13AA"/>
    <w:rsid w:val="001B20A0"/>
    <w:rsid w:val="001B429C"/>
    <w:rsid w:val="001B5971"/>
    <w:rsid w:val="001C0251"/>
    <w:rsid w:val="001C0598"/>
    <w:rsid w:val="001C357C"/>
    <w:rsid w:val="001C3AF1"/>
    <w:rsid w:val="001C469E"/>
    <w:rsid w:val="001C4876"/>
    <w:rsid w:val="001C4C2E"/>
    <w:rsid w:val="001D0A16"/>
    <w:rsid w:val="001D12FF"/>
    <w:rsid w:val="001D1BA4"/>
    <w:rsid w:val="001D3B28"/>
    <w:rsid w:val="001D4887"/>
    <w:rsid w:val="001D54DC"/>
    <w:rsid w:val="001D5EA6"/>
    <w:rsid w:val="001E0966"/>
    <w:rsid w:val="001E0DE8"/>
    <w:rsid w:val="001E16C1"/>
    <w:rsid w:val="001E3AF3"/>
    <w:rsid w:val="001E4BDA"/>
    <w:rsid w:val="001E4DB7"/>
    <w:rsid w:val="001E55F9"/>
    <w:rsid w:val="001E723B"/>
    <w:rsid w:val="001F19CB"/>
    <w:rsid w:val="001F20BB"/>
    <w:rsid w:val="001F4129"/>
    <w:rsid w:val="001F56B7"/>
    <w:rsid w:val="001F5EF0"/>
    <w:rsid w:val="00200029"/>
    <w:rsid w:val="002013EA"/>
    <w:rsid w:val="0020514E"/>
    <w:rsid w:val="002066F3"/>
    <w:rsid w:val="00207190"/>
    <w:rsid w:val="002076C7"/>
    <w:rsid w:val="0021131A"/>
    <w:rsid w:val="00214CD0"/>
    <w:rsid w:val="00215474"/>
    <w:rsid w:val="00215AC8"/>
    <w:rsid w:val="00215F07"/>
    <w:rsid w:val="00216205"/>
    <w:rsid w:val="00220C82"/>
    <w:rsid w:val="0022223D"/>
    <w:rsid w:val="002237C4"/>
    <w:rsid w:val="002237DE"/>
    <w:rsid w:val="0022707F"/>
    <w:rsid w:val="002279A7"/>
    <w:rsid w:val="00227C58"/>
    <w:rsid w:val="00230126"/>
    <w:rsid w:val="002313F5"/>
    <w:rsid w:val="00231F6D"/>
    <w:rsid w:val="0023303D"/>
    <w:rsid w:val="0023345B"/>
    <w:rsid w:val="002342AB"/>
    <w:rsid w:val="00234F62"/>
    <w:rsid w:val="002358E8"/>
    <w:rsid w:val="00236028"/>
    <w:rsid w:val="00237567"/>
    <w:rsid w:val="002404F6"/>
    <w:rsid w:val="002407A6"/>
    <w:rsid w:val="00242C39"/>
    <w:rsid w:val="00242D7C"/>
    <w:rsid w:val="002436CC"/>
    <w:rsid w:val="00244898"/>
    <w:rsid w:val="002467CA"/>
    <w:rsid w:val="00251AAD"/>
    <w:rsid w:val="002525BD"/>
    <w:rsid w:val="002540C0"/>
    <w:rsid w:val="00255065"/>
    <w:rsid w:val="0025508A"/>
    <w:rsid w:val="00255423"/>
    <w:rsid w:val="002568F7"/>
    <w:rsid w:val="00260393"/>
    <w:rsid w:val="002621C4"/>
    <w:rsid w:val="00262752"/>
    <w:rsid w:val="00262A40"/>
    <w:rsid w:val="00262B02"/>
    <w:rsid w:val="00264638"/>
    <w:rsid w:val="00264AEE"/>
    <w:rsid w:val="00266102"/>
    <w:rsid w:val="002662EC"/>
    <w:rsid w:val="00266B2B"/>
    <w:rsid w:val="002672EF"/>
    <w:rsid w:val="002678A1"/>
    <w:rsid w:val="00267B36"/>
    <w:rsid w:val="002706C3"/>
    <w:rsid w:val="00271B63"/>
    <w:rsid w:val="00272586"/>
    <w:rsid w:val="0027366D"/>
    <w:rsid w:val="00273A2E"/>
    <w:rsid w:val="00276AC2"/>
    <w:rsid w:val="00280F64"/>
    <w:rsid w:val="00281499"/>
    <w:rsid w:val="00282169"/>
    <w:rsid w:val="00283C35"/>
    <w:rsid w:val="00286352"/>
    <w:rsid w:val="00286C53"/>
    <w:rsid w:val="002901AF"/>
    <w:rsid w:val="00292211"/>
    <w:rsid w:val="00292295"/>
    <w:rsid w:val="0029573A"/>
    <w:rsid w:val="00295881"/>
    <w:rsid w:val="00295A3D"/>
    <w:rsid w:val="002A4635"/>
    <w:rsid w:val="002A5C31"/>
    <w:rsid w:val="002A74DA"/>
    <w:rsid w:val="002B0804"/>
    <w:rsid w:val="002B294A"/>
    <w:rsid w:val="002B29CB"/>
    <w:rsid w:val="002B33D6"/>
    <w:rsid w:val="002B423F"/>
    <w:rsid w:val="002B4A83"/>
    <w:rsid w:val="002B4DF8"/>
    <w:rsid w:val="002B78D2"/>
    <w:rsid w:val="002C153D"/>
    <w:rsid w:val="002C1FAD"/>
    <w:rsid w:val="002C209B"/>
    <w:rsid w:val="002C337F"/>
    <w:rsid w:val="002C4A2B"/>
    <w:rsid w:val="002C55AE"/>
    <w:rsid w:val="002C671D"/>
    <w:rsid w:val="002C718D"/>
    <w:rsid w:val="002D0673"/>
    <w:rsid w:val="002D06E9"/>
    <w:rsid w:val="002D13E9"/>
    <w:rsid w:val="002D15AD"/>
    <w:rsid w:val="002D26FD"/>
    <w:rsid w:val="002D5787"/>
    <w:rsid w:val="002D5BE7"/>
    <w:rsid w:val="002D5C57"/>
    <w:rsid w:val="002D5DA3"/>
    <w:rsid w:val="002E0867"/>
    <w:rsid w:val="002E2451"/>
    <w:rsid w:val="002E321E"/>
    <w:rsid w:val="002E51E0"/>
    <w:rsid w:val="002E572F"/>
    <w:rsid w:val="002E5EDC"/>
    <w:rsid w:val="002E6F7D"/>
    <w:rsid w:val="002E700D"/>
    <w:rsid w:val="002F0039"/>
    <w:rsid w:val="002F1338"/>
    <w:rsid w:val="002F3AA0"/>
    <w:rsid w:val="002F3C11"/>
    <w:rsid w:val="002F4429"/>
    <w:rsid w:val="002F4B22"/>
    <w:rsid w:val="003003D8"/>
    <w:rsid w:val="00301724"/>
    <w:rsid w:val="00303D7F"/>
    <w:rsid w:val="0030464E"/>
    <w:rsid w:val="00305860"/>
    <w:rsid w:val="003068A5"/>
    <w:rsid w:val="00307106"/>
    <w:rsid w:val="00310608"/>
    <w:rsid w:val="00310993"/>
    <w:rsid w:val="00310998"/>
    <w:rsid w:val="00312DE0"/>
    <w:rsid w:val="00313CCB"/>
    <w:rsid w:val="00313F78"/>
    <w:rsid w:val="00314678"/>
    <w:rsid w:val="003179F6"/>
    <w:rsid w:val="003229B5"/>
    <w:rsid w:val="00324216"/>
    <w:rsid w:val="00326ACE"/>
    <w:rsid w:val="00330912"/>
    <w:rsid w:val="00330E14"/>
    <w:rsid w:val="00331426"/>
    <w:rsid w:val="00334D99"/>
    <w:rsid w:val="00335013"/>
    <w:rsid w:val="00337910"/>
    <w:rsid w:val="00341F3C"/>
    <w:rsid w:val="00344104"/>
    <w:rsid w:val="0035075D"/>
    <w:rsid w:val="00350A0E"/>
    <w:rsid w:val="00351343"/>
    <w:rsid w:val="00351E8E"/>
    <w:rsid w:val="00352613"/>
    <w:rsid w:val="00352D4C"/>
    <w:rsid w:val="00354249"/>
    <w:rsid w:val="00355B14"/>
    <w:rsid w:val="00356D88"/>
    <w:rsid w:val="00356EDD"/>
    <w:rsid w:val="00360631"/>
    <w:rsid w:val="00360A42"/>
    <w:rsid w:val="003616ED"/>
    <w:rsid w:val="00362CF1"/>
    <w:rsid w:val="00363A5F"/>
    <w:rsid w:val="00363C0A"/>
    <w:rsid w:val="00364036"/>
    <w:rsid w:val="003647E5"/>
    <w:rsid w:val="00365633"/>
    <w:rsid w:val="003671D1"/>
    <w:rsid w:val="00367877"/>
    <w:rsid w:val="0037093F"/>
    <w:rsid w:val="00370CAA"/>
    <w:rsid w:val="00370DC9"/>
    <w:rsid w:val="00372C37"/>
    <w:rsid w:val="0037696B"/>
    <w:rsid w:val="00377AE9"/>
    <w:rsid w:val="0038153C"/>
    <w:rsid w:val="0038158B"/>
    <w:rsid w:val="00381EAD"/>
    <w:rsid w:val="003829EE"/>
    <w:rsid w:val="00383CE7"/>
    <w:rsid w:val="00384022"/>
    <w:rsid w:val="00384DC5"/>
    <w:rsid w:val="0038567D"/>
    <w:rsid w:val="003870BA"/>
    <w:rsid w:val="00391399"/>
    <w:rsid w:val="003919A6"/>
    <w:rsid w:val="00391AEB"/>
    <w:rsid w:val="00392CF1"/>
    <w:rsid w:val="003935A3"/>
    <w:rsid w:val="00394352"/>
    <w:rsid w:val="003952D8"/>
    <w:rsid w:val="00395F52"/>
    <w:rsid w:val="0039656F"/>
    <w:rsid w:val="00396773"/>
    <w:rsid w:val="003A43AB"/>
    <w:rsid w:val="003A4693"/>
    <w:rsid w:val="003A7160"/>
    <w:rsid w:val="003B1302"/>
    <w:rsid w:val="003B1351"/>
    <w:rsid w:val="003B24E4"/>
    <w:rsid w:val="003B2C1E"/>
    <w:rsid w:val="003B41A9"/>
    <w:rsid w:val="003B4430"/>
    <w:rsid w:val="003B781A"/>
    <w:rsid w:val="003C0C8D"/>
    <w:rsid w:val="003C0E28"/>
    <w:rsid w:val="003C6A52"/>
    <w:rsid w:val="003C6BC3"/>
    <w:rsid w:val="003D0818"/>
    <w:rsid w:val="003D3E59"/>
    <w:rsid w:val="003D461B"/>
    <w:rsid w:val="003D57FC"/>
    <w:rsid w:val="003D69C4"/>
    <w:rsid w:val="003E0634"/>
    <w:rsid w:val="003E226A"/>
    <w:rsid w:val="003E239E"/>
    <w:rsid w:val="003E2478"/>
    <w:rsid w:val="003E60FA"/>
    <w:rsid w:val="003E7724"/>
    <w:rsid w:val="003F2165"/>
    <w:rsid w:val="003F3259"/>
    <w:rsid w:val="003F3E17"/>
    <w:rsid w:val="003F4AC4"/>
    <w:rsid w:val="003F568A"/>
    <w:rsid w:val="003F6A7B"/>
    <w:rsid w:val="00400A2C"/>
    <w:rsid w:val="00400A77"/>
    <w:rsid w:val="00403C75"/>
    <w:rsid w:val="00404D87"/>
    <w:rsid w:val="004107A5"/>
    <w:rsid w:val="00410D89"/>
    <w:rsid w:val="00412EE1"/>
    <w:rsid w:val="004130C9"/>
    <w:rsid w:val="004131B1"/>
    <w:rsid w:val="00414913"/>
    <w:rsid w:val="00415784"/>
    <w:rsid w:val="00416826"/>
    <w:rsid w:val="00417A42"/>
    <w:rsid w:val="00417F7A"/>
    <w:rsid w:val="004208AD"/>
    <w:rsid w:val="00420D84"/>
    <w:rsid w:val="00423724"/>
    <w:rsid w:val="004237B5"/>
    <w:rsid w:val="00424D2C"/>
    <w:rsid w:val="004256A2"/>
    <w:rsid w:val="00427418"/>
    <w:rsid w:val="00427BFE"/>
    <w:rsid w:val="00427C14"/>
    <w:rsid w:val="00427F55"/>
    <w:rsid w:val="0043263B"/>
    <w:rsid w:val="00434FA7"/>
    <w:rsid w:val="00440410"/>
    <w:rsid w:val="00444814"/>
    <w:rsid w:val="004464CC"/>
    <w:rsid w:val="00447014"/>
    <w:rsid w:val="00447F3E"/>
    <w:rsid w:val="004501D2"/>
    <w:rsid w:val="00450F31"/>
    <w:rsid w:val="00455858"/>
    <w:rsid w:val="0045661E"/>
    <w:rsid w:val="004609B0"/>
    <w:rsid w:val="00461BD0"/>
    <w:rsid w:val="00462D5C"/>
    <w:rsid w:val="00463DCD"/>
    <w:rsid w:val="00464DD7"/>
    <w:rsid w:val="00464DDA"/>
    <w:rsid w:val="0046706C"/>
    <w:rsid w:val="0046709B"/>
    <w:rsid w:val="0046772A"/>
    <w:rsid w:val="00470987"/>
    <w:rsid w:val="00471E60"/>
    <w:rsid w:val="00471F33"/>
    <w:rsid w:val="0047387A"/>
    <w:rsid w:val="00474023"/>
    <w:rsid w:val="0047460C"/>
    <w:rsid w:val="00481CCE"/>
    <w:rsid w:val="004839BC"/>
    <w:rsid w:val="00484829"/>
    <w:rsid w:val="00484DC5"/>
    <w:rsid w:val="0048558A"/>
    <w:rsid w:val="00490B8E"/>
    <w:rsid w:val="00490DB8"/>
    <w:rsid w:val="00491084"/>
    <w:rsid w:val="00491A46"/>
    <w:rsid w:val="004945E9"/>
    <w:rsid w:val="004952D2"/>
    <w:rsid w:val="004971A9"/>
    <w:rsid w:val="00497DC7"/>
    <w:rsid w:val="004A1926"/>
    <w:rsid w:val="004A25F9"/>
    <w:rsid w:val="004A3E6D"/>
    <w:rsid w:val="004A4046"/>
    <w:rsid w:val="004A53E0"/>
    <w:rsid w:val="004A62FB"/>
    <w:rsid w:val="004B09F2"/>
    <w:rsid w:val="004B0D8F"/>
    <w:rsid w:val="004B1DBE"/>
    <w:rsid w:val="004B2893"/>
    <w:rsid w:val="004B45BB"/>
    <w:rsid w:val="004B5537"/>
    <w:rsid w:val="004C04A6"/>
    <w:rsid w:val="004C1E0B"/>
    <w:rsid w:val="004C409A"/>
    <w:rsid w:val="004C5EF1"/>
    <w:rsid w:val="004C7081"/>
    <w:rsid w:val="004C7DD9"/>
    <w:rsid w:val="004D4176"/>
    <w:rsid w:val="004D5502"/>
    <w:rsid w:val="004D66F8"/>
    <w:rsid w:val="004E2007"/>
    <w:rsid w:val="004E327E"/>
    <w:rsid w:val="004E347D"/>
    <w:rsid w:val="004E3670"/>
    <w:rsid w:val="004E3E31"/>
    <w:rsid w:val="004E444D"/>
    <w:rsid w:val="004E529B"/>
    <w:rsid w:val="004E5E0C"/>
    <w:rsid w:val="004E6426"/>
    <w:rsid w:val="004E7162"/>
    <w:rsid w:val="004F0822"/>
    <w:rsid w:val="004F103B"/>
    <w:rsid w:val="004F1A5B"/>
    <w:rsid w:val="004F2769"/>
    <w:rsid w:val="004F60BB"/>
    <w:rsid w:val="004F7593"/>
    <w:rsid w:val="00500F87"/>
    <w:rsid w:val="005026F0"/>
    <w:rsid w:val="00502E05"/>
    <w:rsid w:val="005045A9"/>
    <w:rsid w:val="0050508A"/>
    <w:rsid w:val="00505A1C"/>
    <w:rsid w:val="005074E4"/>
    <w:rsid w:val="00510611"/>
    <w:rsid w:val="00510E8C"/>
    <w:rsid w:val="0051119C"/>
    <w:rsid w:val="0051198B"/>
    <w:rsid w:val="005119CE"/>
    <w:rsid w:val="00511FB9"/>
    <w:rsid w:val="00512FB1"/>
    <w:rsid w:val="005134E0"/>
    <w:rsid w:val="00513DEC"/>
    <w:rsid w:val="005151A2"/>
    <w:rsid w:val="005158A7"/>
    <w:rsid w:val="0051790F"/>
    <w:rsid w:val="00520866"/>
    <w:rsid w:val="00523723"/>
    <w:rsid w:val="005239A3"/>
    <w:rsid w:val="00526078"/>
    <w:rsid w:val="0052648C"/>
    <w:rsid w:val="0052773B"/>
    <w:rsid w:val="005278FE"/>
    <w:rsid w:val="005310E8"/>
    <w:rsid w:val="00531123"/>
    <w:rsid w:val="00533BC8"/>
    <w:rsid w:val="005340C7"/>
    <w:rsid w:val="005364D4"/>
    <w:rsid w:val="00540DA4"/>
    <w:rsid w:val="00541287"/>
    <w:rsid w:val="00541AC9"/>
    <w:rsid w:val="005427D0"/>
    <w:rsid w:val="00543A28"/>
    <w:rsid w:val="00543E50"/>
    <w:rsid w:val="00543E7A"/>
    <w:rsid w:val="00544460"/>
    <w:rsid w:val="005447CE"/>
    <w:rsid w:val="005457A7"/>
    <w:rsid w:val="00546D5A"/>
    <w:rsid w:val="00547C1E"/>
    <w:rsid w:val="00550761"/>
    <w:rsid w:val="00551A98"/>
    <w:rsid w:val="00551B75"/>
    <w:rsid w:val="0055223A"/>
    <w:rsid w:val="005526B0"/>
    <w:rsid w:val="00553D01"/>
    <w:rsid w:val="005548A3"/>
    <w:rsid w:val="00554D91"/>
    <w:rsid w:val="00555316"/>
    <w:rsid w:val="0056102D"/>
    <w:rsid w:val="00561147"/>
    <w:rsid w:val="005613C8"/>
    <w:rsid w:val="00565AD0"/>
    <w:rsid w:val="00566830"/>
    <w:rsid w:val="0057266D"/>
    <w:rsid w:val="00572E32"/>
    <w:rsid w:val="0057330B"/>
    <w:rsid w:val="00573844"/>
    <w:rsid w:val="00575F95"/>
    <w:rsid w:val="00581635"/>
    <w:rsid w:val="00581ABD"/>
    <w:rsid w:val="00581DD3"/>
    <w:rsid w:val="00582174"/>
    <w:rsid w:val="00583DD1"/>
    <w:rsid w:val="00584E41"/>
    <w:rsid w:val="00585BC0"/>
    <w:rsid w:val="005867EC"/>
    <w:rsid w:val="0058692F"/>
    <w:rsid w:val="00587375"/>
    <w:rsid w:val="00587872"/>
    <w:rsid w:val="00590EC7"/>
    <w:rsid w:val="00591627"/>
    <w:rsid w:val="00591900"/>
    <w:rsid w:val="00592DBC"/>
    <w:rsid w:val="005930CE"/>
    <w:rsid w:val="005A00E4"/>
    <w:rsid w:val="005A2D0A"/>
    <w:rsid w:val="005A771C"/>
    <w:rsid w:val="005B367F"/>
    <w:rsid w:val="005B4860"/>
    <w:rsid w:val="005B4933"/>
    <w:rsid w:val="005B4D06"/>
    <w:rsid w:val="005B55C1"/>
    <w:rsid w:val="005B7AFB"/>
    <w:rsid w:val="005B7FEA"/>
    <w:rsid w:val="005C0269"/>
    <w:rsid w:val="005C3066"/>
    <w:rsid w:val="005C3DD6"/>
    <w:rsid w:val="005C42BD"/>
    <w:rsid w:val="005C5F73"/>
    <w:rsid w:val="005C6514"/>
    <w:rsid w:val="005D09EE"/>
    <w:rsid w:val="005D0DB2"/>
    <w:rsid w:val="005D5ED1"/>
    <w:rsid w:val="005E03AA"/>
    <w:rsid w:val="005E05C3"/>
    <w:rsid w:val="005E1715"/>
    <w:rsid w:val="005E1748"/>
    <w:rsid w:val="005E251F"/>
    <w:rsid w:val="005E3C14"/>
    <w:rsid w:val="005E4307"/>
    <w:rsid w:val="005E4B25"/>
    <w:rsid w:val="005F086E"/>
    <w:rsid w:val="005F5005"/>
    <w:rsid w:val="005F6BA9"/>
    <w:rsid w:val="005F7C57"/>
    <w:rsid w:val="0060092D"/>
    <w:rsid w:val="00601A00"/>
    <w:rsid w:val="006058CD"/>
    <w:rsid w:val="00610D44"/>
    <w:rsid w:val="00610D72"/>
    <w:rsid w:val="00611267"/>
    <w:rsid w:val="00612D46"/>
    <w:rsid w:val="00613FCB"/>
    <w:rsid w:val="00615197"/>
    <w:rsid w:val="00615203"/>
    <w:rsid w:val="00615682"/>
    <w:rsid w:val="00616D42"/>
    <w:rsid w:val="006172E8"/>
    <w:rsid w:val="0062134C"/>
    <w:rsid w:val="00622AE4"/>
    <w:rsid w:val="00623880"/>
    <w:rsid w:val="00624E26"/>
    <w:rsid w:val="00625683"/>
    <w:rsid w:val="0062682C"/>
    <w:rsid w:val="00626A03"/>
    <w:rsid w:val="00626B67"/>
    <w:rsid w:val="00626DCE"/>
    <w:rsid w:val="00626FA1"/>
    <w:rsid w:val="00627C06"/>
    <w:rsid w:val="00631C32"/>
    <w:rsid w:val="00631E87"/>
    <w:rsid w:val="006324A7"/>
    <w:rsid w:val="00632897"/>
    <w:rsid w:val="00635E9A"/>
    <w:rsid w:val="00636350"/>
    <w:rsid w:val="00641367"/>
    <w:rsid w:val="006478DA"/>
    <w:rsid w:val="0065070B"/>
    <w:rsid w:val="006513B0"/>
    <w:rsid w:val="006538F0"/>
    <w:rsid w:val="006540D4"/>
    <w:rsid w:val="006553DB"/>
    <w:rsid w:val="00660783"/>
    <w:rsid w:val="00660A17"/>
    <w:rsid w:val="00660BC6"/>
    <w:rsid w:val="00662935"/>
    <w:rsid w:val="00662B86"/>
    <w:rsid w:val="00664027"/>
    <w:rsid w:val="0066567B"/>
    <w:rsid w:val="00665B85"/>
    <w:rsid w:val="00665C29"/>
    <w:rsid w:val="00667829"/>
    <w:rsid w:val="00667DC1"/>
    <w:rsid w:val="00671374"/>
    <w:rsid w:val="00671D7A"/>
    <w:rsid w:val="00672164"/>
    <w:rsid w:val="006723A5"/>
    <w:rsid w:val="0067247C"/>
    <w:rsid w:val="00676A33"/>
    <w:rsid w:val="00680A64"/>
    <w:rsid w:val="00681044"/>
    <w:rsid w:val="006813F1"/>
    <w:rsid w:val="006819F0"/>
    <w:rsid w:val="006824B4"/>
    <w:rsid w:val="006858CF"/>
    <w:rsid w:val="00685D33"/>
    <w:rsid w:val="0068799F"/>
    <w:rsid w:val="00691742"/>
    <w:rsid w:val="00694DB6"/>
    <w:rsid w:val="006968A5"/>
    <w:rsid w:val="006A0645"/>
    <w:rsid w:val="006A1047"/>
    <w:rsid w:val="006A309E"/>
    <w:rsid w:val="006A3F1C"/>
    <w:rsid w:val="006A5135"/>
    <w:rsid w:val="006A5194"/>
    <w:rsid w:val="006A54FF"/>
    <w:rsid w:val="006A5C30"/>
    <w:rsid w:val="006A6687"/>
    <w:rsid w:val="006A700A"/>
    <w:rsid w:val="006A7353"/>
    <w:rsid w:val="006B128C"/>
    <w:rsid w:val="006B3321"/>
    <w:rsid w:val="006B36D4"/>
    <w:rsid w:val="006B3891"/>
    <w:rsid w:val="006B7254"/>
    <w:rsid w:val="006C0D90"/>
    <w:rsid w:val="006C2B22"/>
    <w:rsid w:val="006C4075"/>
    <w:rsid w:val="006C478E"/>
    <w:rsid w:val="006C4A28"/>
    <w:rsid w:val="006C5D0C"/>
    <w:rsid w:val="006C6058"/>
    <w:rsid w:val="006D0639"/>
    <w:rsid w:val="006D1445"/>
    <w:rsid w:val="006D268B"/>
    <w:rsid w:val="006D2C27"/>
    <w:rsid w:val="006D3DDA"/>
    <w:rsid w:val="006D4C55"/>
    <w:rsid w:val="006D5896"/>
    <w:rsid w:val="006D7422"/>
    <w:rsid w:val="006E03F9"/>
    <w:rsid w:val="006E09E3"/>
    <w:rsid w:val="006E0F5F"/>
    <w:rsid w:val="006E19F1"/>
    <w:rsid w:val="006E30A3"/>
    <w:rsid w:val="006E3CF3"/>
    <w:rsid w:val="006E6456"/>
    <w:rsid w:val="006F1ADA"/>
    <w:rsid w:val="006F1C4D"/>
    <w:rsid w:val="006F1EAA"/>
    <w:rsid w:val="006F1ECA"/>
    <w:rsid w:val="006F3DCC"/>
    <w:rsid w:val="006F539B"/>
    <w:rsid w:val="006F668B"/>
    <w:rsid w:val="006F7CE6"/>
    <w:rsid w:val="00703F91"/>
    <w:rsid w:val="00704B9B"/>
    <w:rsid w:val="007056A5"/>
    <w:rsid w:val="00706425"/>
    <w:rsid w:val="0070675E"/>
    <w:rsid w:val="00707867"/>
    <w:rsid w:val="007133D2"/>
    <w:rsid w:val="007149BB"/>
    <w:rsid w:val="007175EB"/>
    <w:rsid w:val="0071789B"/>
    <w:rsid w:val="00721518"/>
    <w:rsid w:val="007224F9"/>
    <w:rsid w:val="00723ABA"/>
    <w:rsid w:val="00724641"/>
    <w:rsid w:val="00724B89"/>
    <w:rsid w:val="00724F48"/>
    <w:rsid w:val="0072548C"/>
    <w:rsid w:val="007270B0"/>
    <w:rsid w:val="00727A8E"/>
    <w:rsid w:val="0073009A"/>
    <w:rsid w:val="0073043F"/>
    <w:rsid w:val="00730744"/>
    <w:rsid w:val="007318D2"/>
    <w:rsid w:val="00731BB2"/>
    <w:rsid w:val="00731DBE"/>
    <w:rsid w:val="007327EB"/>
    <w:rsid w:val="00734334"/>
    <w:rsid w:val="00736559"/>
    <w:rsid w:val="00736BBB"/>
    <w:rsid w:val="00736D62"/>
    <w:rsid w:val="00737BBE"/>
    <w:rsid w:val="00743BDE"/>
    <w:rsid w:val="007457EC"/>
    <w:rsid w:val="00755B31"/>
    <w:rsid w:val="007645A1"/>
    <w:rsid w:val="00764F00"/>
    <w:rsid w:val="00766168"/>
    <w:rsid w:val="00766E2C"/>
    <w:rsid w:val="0077117C"/>
    <w:rsid w:val="00771384"/>
    <w:rsid w:val="00774EF9"/>
    <w:rsid w:val="0077586F"/>
    <w:rsid w:val="00775C6B"/>
    <w:rsid w:val="00780B6C"/>
    <w:rsid w:val="00781178"/>
    <w:rsid w:val="007815D7"/>
    <w:rsid w:val="007822F4"/>
    <w:rsid w:val="0078280D"/>
    <w:rsid w:val="00782E4E"/>
    <w:rsid w:val="00783857"/>
    <w:rsid w:val="00784533"/>
    <w:rsid w:val="007852E0"/>
    <w:rsid w:val="00786262"/>
    <w:rsid w:val="00787CD8"/>
    <w:rsid w:val="007909FB"/>
    <w:rsid w:val="007913D7"/>
    <w:rsid w:val="00791935"/>
    <w:rsid w:val="00791FD8"/>
    <w:rsid w:val="0079456D"/>
    <w:rsid w:val="0079477E"/>
    <w:rsid w:val="00797A22"/>
    <w:rsid w:val="007A1518"/>
    <w:rsid w:val="007A47FB"/>
    <w:rsid w:val="007A4E2C"/>
    <w:rsid w:val="007A55F1"/>
    <w:rsid w:val="007A7664"/>
    <w:rsid w:val="007A7A42"/>
    <w:rsid w:val="007B12F2"/>
    <w:rsid w:val="007B15A6"/>
    <w:rsid w:val="007B3C21"/>
    <w:rsid w:val="007B3CC5"/>
    <w:rsid w:val="007B4A73"/>
    <w:rsid w:val="007B5C88"/>
    <w:rsid w:val="007C10B1"/>
    <w:rsid w:val="007C1978"/>
    <w:rsid w:val="007C1A67"/>
    <w:rsid w:val="007C20F6"/>
    <w:rsid w:val="007C22A7"/>
    <w:rsid w:val="007C2415"/>
    <w:rsid w:val="007C27AE"/>
    <w:rsid w:val="007C348E"/>
    <w:rsid w:val="007C420B"/>
    <w:rsid w:val="007C45B5"/>
    <w:rsid w:val="007C62F6"/>
    <w:rsid w:val="007D1DC9"/>
    <w:rsid w:val="007D2821"/>
    <w:rsid w:val="007D2E8A"/>
    <w:rsid w:val="007D3AE7"/>
    <w:rsid w:val="007D3C1E"/>
    <w:rsid w:val="007D437E"/>
    <w:rsid w:val="007D6190"/>
    <w:rsid w:val="007E0035"/>
    <w:rsid w:val="007E05D4"/>
    <w:rsid w:val="007E0CF6"/>
    <w:rsid w:val="007E4623"/>
    <w:rsid w:val="007E4AF6"/>
    <w:rsid w:val="007E7E59"/>
    <w:rsid w:val="007F1280"/>
    <w:rsid w:val="007F26C3"/>
    <w:rsid w:val="007F3DD2"/>
    <w:rsid w:val="007F432B"/>
    <w:rsid w:val="007F64DA"/>
    <w:rsid w:val="008002A1"/>
    <w:rsid w:val="00800D31"/>
    <w:rsid w:val="00800DBD"/>
    <w:rsid w:val="00801C80"/>
    <w:rsid w:val="00804CC7"/>
    <w:rsid w:val="008060BF"/>
    <w:rsid w:val="00810222"/>
    <w:rsid w:val="00810481"/>
    <w:rsid w:val="00811554"/>
    <w:rsid w:val="00811B72"/>
    <w:rsid w:val="00811EC4"/>
    <w:rsid w:val="00812457"/>
    <w:rsid w:val="00812CED"/>
    <w:rsid w:val="008136EA"/>
    <w:rsid w:val="00815B5A"/>
    <w:rsid w:val="0081755C"/>
    <w:rsid w:val="00821C3D"/>
    <w:rsid w:val="00824212"/>
    <w:rsid w:val="008244E5"/>
    <w:rsid w:val="00825B90"/>
    <w:rsid w:val="0082639A"/>
    <w:rsid w:val="008264E5"/>
    <w:rsid w:val="00826D52"/>
    <w:rsid w:val="00827B44"/>
    <w:rsid w:val="00827DFD"/>
    <w:rsid w:val="008308B1"/>
    <w:rsid w:val="00831BD5"/>
    <w:rsid w:val="00831ED8"/>
    <w:rsid w:val="0083218E"/>
    <w:rsid w:val="0083257E"/>
    <w:rsid w:val="00832A1E"/>
    <w:rsid w:val="008359C7"/>
    <w:rsid w:val="00836BC7"/>
    <w:rsid w:val="00837004"/>
    <w:rsid w:val="008405AE"/>
    <w:rsid w:val="008408B8"/>
    <w:rsid w:val="008408CD"/>
    <w:rsid w:val="0084188A"/>
    <w:rsid w:val="00842A44"/>
    <w:rsid w:val="0084422B"/>
    <w:rsid w:val="008445A8"/>
    <w:rsid w:val="0084782A"/>
    <w:rsid w:val="00850B4C"/>
    <w:rsid w:val="008525DD"/>
    <w:rsid w:val="00852AB6"/>
    <w:rsid w:val="00853D50"/>
    <w:rsid w:val="0085443D"/>
    <w:rsid w:val="00854DCD"/>
    <w:rsid w:val="00857DDB"/>
    <w:rsid w:val="00860B02"/>
    <w:rsid w:val="00864069"/>
    <w:rsid w:val="00864827"/>
    <w:rsid w:val="008648F3"/>
    <w:rsid w:val="008649F0"/>
    <w:rsid w:val="00865BF2"/>
    <w:rsid w:val="008665F4"/>
    <w:rsid w:val="00867438"/>
    <w:rsid w:val="00871547"/>
    <w:rsid w:val="00874806"/>
    <w:rsid w:val="00874B6C"/>
    <w:rsid w:val="008758EB"/>
    <w:rsid w:val="008767D2"/>
    <w:rsid w:val="008777B5"/>
    <w:rsid w:val="008833A6"/>
    <w:rsid w:val="008837B1"/>
    <w:rsid w:val="008902BD"/>
    <w:rsid w:val="0089232A"/>
    <w:rsid w:val="008928C5"/>
    <w:rsid w:val="00894F67"/>
    <w:rsid w:val="008962A0"/>
    <w:rsid w:val="00897253"/>
    <w:rsid w:val="008A035A"/>
    <w:rsid w:val="008A0A30"/>
    <w:rsid w:val="008A0A52"/>
    <w:rsid w:val="008A1334"/>
    <w:rsid w:val="008A2BB5"/>
    <w:rsid w:val="008A2EE0"/>
    <w:rsid w:val="008A65FE"/>
    <w:rsid w:val="008A7034"/>
    <w:rsid w:val="008A7B0B"/>
    <w:rsid w:val="008A7E91"/>
    <w:rsid w:val="008B1197"/>
    <w:rsid w:val="008B1681"/>
    <w:rsid w:val="008B1C20"/>
    <w:rsid w:val="008B2BD5"/>
    <w:rsid w:val="008B37AA"/>
    <w:rsid w:val="008B38C3"/>
    <w:rsid w:val="008B4882"/>
    <w:rsid w:val="008B5144"/>
    <w:rsid w:val="008B547C"/>
    <w:rsid w:val="008B683C"/>
    <w:rsid w:val="008B7705"/>
    <w:rsid w:val="008B781B"/>
    <w:rsid w:val="008C0A3A"/>
    <w:rsid w:val="008C0EAF"/>
    <w:rsid w:val="008C11B6"/>
    <w:rsid w:val="008C1FA2"/>
    <w:rsid w:val="008C2C0A"/>
    <w:rsid w:val="008C42DE"/>
    <w:rsid w:val="008C4BE0"/>
    <w:rsid w:val="008C569B"/>
    <w:rsid w:val="008C7579"/>
    <w:rsid w:val="008C7A9B"/>
    <w:rsid w:val="008D12FF"/>
    <w:rsid w:val="008D18F7"/>
    <w:rsid w:val="008D42C8"/>
    <w:rsid w:val="008D43C3"/>
    <w:rsid w:val="008D5451"/>
    <w:rsid w:val="008D6805"/>
    <w:rsid w:val="008D6A55"/>
    <w:rsid w:val="008D6EB2"/>
    <w:rsid w:val="008E0E50"/>
    <w:rsid w:val="008E25B2"/>
    <w:rsid w:val="008E5B18"/>
    <w:rsid w:val="008E6577"/>
    <w:rsid w:val="008E683D"/>
    <w:rsid w:val="008F324C"/>
    <w:rsid w:val="00901191"/>
    <w:rsid w:val="009017F8"/>
    <w:rsid w:val="00901CEC"/>
    <w:rsid w:val="00902084"/>
    <w:rsid w:val="009051EA"/>
    <w:rsid w:val="009056BB"/>
    <w:rsid w:val="00905959"/>
    <w:rsid w:val="00905D65"/>
    <w:rsid w:val="00910469"/>
    <w:rsid w:val="00911410"/>
    <w:rsid w:val="00911546"/>
    <w:rsid w:val="00912AF1"/>
    <w:rsid w:val="009146C5"/>
    <w:rsid w:val="00916658"/>
    <w:rsid w:val="009178DD"/>
    <w:rsid w:val="00920172"/>
    <w:rsid w:val="009214F4"/>
    <w:rsid w:val="009217FD"/>
    <w:rsid w:val="00924C4D"/>
    <w:rsid w:val="009253D0"/>
    <w:rsid w:val="0092550B"/>
    <w:rsid w:val="00926297"/>
    <w:rsid w:val="0092632B"/>
    <w:rsid w:val="00930DD4"/>
    <w:rsid w:val="00931BCD"/>
    <w:rsid w:val="009330F8"/>
    <w:rsid w:val="00933C9B"/>
    <w:rsid w:val="0093446E"/>
    <w:rsid w:val="009359E3"/>
    <w:rsid w:val="009369A7"/>
    <w:rsid w:val="00940425"/>
    <w:rsid w:val="00940952"/>
    <w:rsid w:val="00941DAD"/>
    <w:rsid w:val="00942265"/>
    <w:rsid w:val="00943A4A"/>
    <w:rsid w:val="009442DC"/>
    <w:rsid w:val="009452E2"/>
    <w:rsid w:val="009454B4"/>
    <w:rsid w:val="00946039"/>
    <w:rsid w:val="00946AE3"/>
    <w:rsid w:val="00947501"/>
    <w:rsid w:val="00947D11"/>
    <w:rsid w:val="00950243"/>
    <w:rsid w:val="00950A4E"/>
    <w:rsid w:val="00955B6F"/>
    <w:rsid w:val="009604D0"/>
    <w:rsid w:val="00964A36"/>
    <w:rsid w:val="009656DC"/>
    <w:rsid w:val="00966D78"/>
    <w:rsid w:val="0097049E"/>
    <w:rsid w:val="00970535"/>
    <w:rsid w:val="0097071C"/>
    <w:rsid w:val="00971955"/>
    <w:rsid w:val="009737CD"/>
    <w:rsid w:val="00974725"/>
    <w:rsid w:val="009758F2"/>
    <w:rsid w:val="009760B5"/>
    <w:rsid w:val="00977847"/>
    <w:rsid w:val="00980961"/>
    <w:rsid w:val="009815C4"/>
    <w:rsid w:val="00984774"/>
    <w:rsid w:val="00984B87"/>
    <w:rsid w:val="009857F7"/>
    <w:rsid w:val="00985DFD"/>
    <w:rsid w:val="00991B37"/>
    <w:rsid w:val="00993618"/>
    <w:rsid w:val="0099363C"/>
    <w:rsid w:val="009940B9"/>
    <w:rsid w:val="00994EAB"/>
    <w:rsid w:val="00994EF6"/>
    <w:rsid w:val="00995E95"/>
    <w:rsid w:val="00996DBC"/>
    <w:rsid w:val="00996E54"/>
    <w:rsid w:val="00996F53"/>
    <w:rsid w:val="00997974"/>
    <w:rsid w:val="009A1AB1"/>
    <w:rsid w:val="009A1C03"/>
    <w:rsid w:val="009A2095"/>
    <w:rsid w:val="009A277B"/>
    <w:rsid w:val="009A2A68"/>
    <w:rsid w:val="009A3415"/>
    <w:rsid w:val="009A3512"/>
    <w:rsid w:val="009A3C33"/>
    <w:rsid w:val="009A4B0C"/>
    <w:rsid w:val="009A4C9F"/>
    <w:rsid w:val="009A4D9B"/>
    <w:rsid w:val="009A6F47"/>
    <w:rsid w:val="009A7EA4"/>
    <w:rsid w:val="009B03BB"/>
    <w:rsid w:val="009B0F9F"/>
    <w:rsid w:val="009B1E4D"/>
    <w:rsid w:val="009B2ECB"/>
    <w:rsid w:val="009B2F7E"/>
    <w:rsid w:val="009B3D03"/>
    <w:rsid w:val="009B43E4"/>
    <w:rsid w:val="009B6D36"/>
    <w:rsid w:val="009B6D5C"/>
    <w:rsid w:val="009B7841"/>
    <w:rsid w:val="009B78DC"/>
    <w:rsid w:val="009B7CE6"/>
    <w:rsid w:val="009B7E0E"/>
    <w:rsid w:val="009C0B0A"/>
    <w:rsid w:val="009C182F"/>
    <w:rsid w:val="009C29A6"/>
    <w:rsid w:val="009C3A43"/>
    <w:rsid w:val="009C5B50"/>
    <w:rsid w:val="009C5B68"/>
    <w:rsid w:val="009C6496"/>
    <w:rsid w:val="009C652D"/>
    <w:rsid w:val="009C6759"/>
    <w:rsid w:val="009C6C5D"/>
    <w:rsid w:val="009C7CE9"/>
    <w:rsid w:val="009D03E7"/>
    <w:rsid w:val="009D0A0D"/>
    <w:rsid w:val="009D1435"/>
    <w:rsid w:val="009D2573"/>
    <w:rsid w:val="009D2B32"/>
    <w:rsid w:val="009D3B3A"/>
    <w:rsid w:val="009D503F"/>
    <w:rsid w:val="009D7436"/>
    <w:rsid w:val="009D74A6"/>
    <w:rsid w:val="009D7541"/>
    <w:rsid w:val="009E38EF"/>
    <w:rsid w:val="009E5900"/>
    <w:rsid w:val="009E6571"/>
    <w:rsid w:val="009E6E6D"/>
    <w:rsid w:val="009F0E1A"/>
    <w:rsid w:val="009F37F0"/>
    <w:rsid w:val="009F4F56"/>
    <w:rsid w:val="009F5525"/>
    <w:rsid w:val="009F5B46"/>
    <w:rsid w:val="009F62D5"/>
    <w:rsid w:val="009F67E3"/>
    <w:rsid w:val="009F7454"/>
    <w:rsid w:val="00A00DF2"/>
    <w:rsid w:val="00A01547"/>
    <w:rsid w:val="00A02564"/>
    <w:rsid w:val="00A03BC9"/>
    <w:rsid w:val="00A0434B"/>
    <w:rsid w:val="00A044F0"/>
    <w:rsid w:val="00A04CC7"/>
    <w:rsid w:val="00A0534F"/>
    <w:rsid w:val="00A07C0A"/>
    <w:rsid w:val="00A10A39"/>
    <w:rsid w:val="00A10CA2"/>
    <w:rsid w:val="00A1362C"/>
    <w:rsid w:val="00A13951"/>
    <w:rsid w:val="00A13B27"/>
    <w:rsid w:val="00A13C0C"/>
    <w:rsid w:val="00A168CE"/>
    <w:rsid w:val="00A16AFF"/>
    <w:rsid w:val="00A17278"/>
    <w:rsid w:val="00A20AA8"/>
    <w:rsid w:val="00A2119A"/>
    <w:rsid w:val="00A215A3"/>
    <w:rsid w:val="00A2170E"/>
    <w:rsid w:val="00A22E65"/>
    <w:rsid w:val="00A23211"/>
    <w:rsid w:val="00A232CC"/>
    <w:rsid w:val="00A23CD1"/>
    <w:rsid w:val="00A23D2A"/>
    <w:rsid w:val="00A242B2"/>
    <w:rsid w:val="00A24B0C"/>
    <w:rsid w:val="00A25A9C"/>
    <w:rsid w:val="00A27A5D"/>
    <w:rsid w:val="00A300A8"/>
    <w:rsid w:val="00A304F4"/>
    <w:rsid w:val="00A31471"/>
    <w:rsid w:val="00A33E7B"/>
    <w:rsid w:val="00A364D1"/>
    <w:rsid w:val="00A37BB3"/>
    <w:rsid w:val="00A401F3"/>
    <w:rsid w:val="00A4130E"/>
    <w:rsid w:val="00A41A3B"/>
    <w:rsid w:val="00A420FB"/>
    <w:rsid w:val="00A423C9"/>
    <w:rsid w:val="00A45EED"/>
    <w:rsid w:val="00A47231"/>
    <w:rsid w:val="00A47676"/>
    <w:rsid w:val="00A477F9"/>
    <w:rsid w:val="00A5018E"/>
    <w:rsid w:val="00A50398"/>
    <w:rsid w:val="00A51916"/>
    <w:rsid w:val="00A520B1"/>
    <w:rsid w:val="00A524C7"/>
    <w:rsid w:val="00A52C69"/>
    <w:rsid w:val="00A54B8A"/>
    <w:rsid w:val="00A55720"/>
    <w:rsid w:val="00A56D9E"/>
    <w:rsid w:val="00A56EE0"/>
    <w:rsid w:val="00A60E92"/>
    <w:rsid w:val="00A61EF2"/>
    <w:rsid w:val="00A63645"/>
    <w:rsid w:val="00A63F67"/>
    <w:rsid w:val="00A676C1"/>
    <w:rsid w:val="00A67BB4"/>
    <w:rsid w:val="00A704C4"/>
    <w:rsid w:val="00A725CC"/>
    <w:rsid w:val="00A73874"/>
    <w:rsid w:val="00A73928"/>
    <w:rsid w:val="00A74FA3"/>
    <w:rsid w:val="00A75317"/>
    <w:rsid w:val="00A7586B"/>
    <w:rsid w:val="00A75E6C"/>
    <w:rsid w:val="00A77316"/>
    <w:rsid w:val="00A802E9"/>
    <w:rsid w:val="00A803DF"/>
    <w:rsid w:val="00A80E0C"/>
    <w:rsid w:val="00A80F96"/>
    <w:rsid w:val="00A8155E"/>
    <w:rsid w:val="00A8261F"/>
    <w:rsid w:val="00A8274D"/>
    <w:rsid w:val="00A83E8A"/>
    <w:rsid w:val="00A904D2"/>
    <w:rsid w:val="00A9067A"/>
    <w:rsid w:val="00A906E7"/>
    <w:rsid w:val="00A912F0"/>
    <w:rsid w:val="00A922EA"/>
    <w:rsid w:val="00A938D4"/>
    <w:rsid w:val="00A93A98"/>
    <w:rsid w:val="00A968F3"/>
    <w:rsid w:val="00A97270"/>
    <w:rsid w:val="00AA0DB9"/>
    <w:rsid w:val="00AA380F"/>
    <w:rsid w:val="00AA3A4B"/>
    <w:rsid w:val="00AB18AF"/>
    <w:rsid w:val="00AB2328"/>
    <w:rsid w:val="00AB287F"/>
    <w:rsid w:val="00AB3AFB"/>
    <w:rsid w:val="00AB4026"/>
    <w:rsid w:val="00AB4D23"/>
    <w:rsid w:val="00AB4EAB"/>
    <w:rsid w:val="00AB5027"/>
    <w:rsid w:val="00AC1A5E"/>
    <w:rsid w:val="00AC1FBD"/>
    <w:rsid w:val="00AC32DC"/>
    <w:rsid w:val="00AC3A1E"/>
    <w:rsid w:val="00AC5044"/>
    <w:rsid w:val="00AC613E"/>
    <w:rsid w:val="00AC6936"/>
    <w:rsid w:val="00AC7BB7"/>
    <w:rsid w:val="00AD4E52"/>
    <w:rsid w:val="00AD55CC"/>
    <w:rsid w:val="00AD7C16"/>
    <w:rsid w:val="00AE0084"/>
    <w:rsid w:val="00AE0FA8"/>
    <w:rsid w:val="00AE1EDD"/>
    <w:rsid w:val="00AE349A"/>
    <w:rsid w:val="00AE3AA2"/>
    <w:rsid w:val="00AE4F12"/>
    <w:rsid w:val="00AE60FA"/>
    <w:rsid w:val="00AE6160"/>
    <w:rsid w:val="00AE6354"/>
    <w:rsid w:val="00AE7A11"/>
    <w:rsid w:val="00AF1178"/>
    <w:rsid w:val="00AF24D1"/>
    <w:rsid w:val="00AF26C5"/>
    <w:rsid w:val="00AF327D"/>
    <w:rsid w:val="00AF3588"/>
    <w:rsid w:val="00AF41EB"/>
    <w:rsid w:val="00AF46A4"/>
    <w:rsid w:val="00AF4D09"/>
    <w:rsid w:val="00AF5357"/>
    <w:rsid w:val="00AF5D9A"/>
    <w:rsid w:val="00AF644A"/>
    <w:rsid w:val="00B0327C"/>
    <w:rsid w:val="00B03347"/>
    <w:rsid w:val="00B03DA0"/>
    <w:rsid w:val="00B04056"/>
    <w:rsid w:val="00B04086"/>
    <w:rsid w:val="00B0478A"/>
    <w:rsid w:val="00B04D39"/>
    <w:rsid w:val="00B05A6A"/>
    <w:rsid w:val="00B06A08"/>
    <w:rsid w:val="00B101E4"/>
    <w:rsid w:val="00B10A78"/>
    <w:rsid w:val="00B118E0"/>
    <w:rsid w:val="00B13840"/>
    <w:rsid w:val="00B14108"/>
    <w:rsid w:val="00B14811"/>
    <w:rsid w:val="00B16723"/>
    <w:rsid w:val="00B16B43"/>
    <w:rsid w:val="00B17787"/>
    <w:rsid w:val="00B21078"/>
    <w:rsid w:val="00B22637"/>
    <w:rsid w:val="00B2452F"/>
    <w:rsid w:val="00B24DF4"/>
    <w:rsid w:val="00B25521"/>
    <w:rsid w:val="00B26514"/>
    <w:rsid w:val="00B27108"/>
    <w:rsid w:val="00B328FC"/>
    <w:rsid w:val="00B3297C"/>
    <w:rsid w:val="00B342AE"/>
    <w:rsid w:val="00B3482C"/>
    <w:rsid w:val="00B35E82"/>
    <w:rsid w:val="00B37660"/>
    <w:rsid w:val="00B379BE"/>
    <w:rsid w:val="00B40536"/>
    <w:rsid w:val="00B42AFE"/>
    <w:rsid w:val="00B4385D"/>
    <w:rsid w:val="00B43F8E"/>
    <w:rsid w:val="00B44CA7"/>
    <w:rsid w:val="00B44D21"/>
    <w:rsid w:val="00B45FFA"/>
    <w:rsid w:val="00B46C81"/>
    <w:rsid w:val="00B472DD"/>
    <w:rsid w:val="00B519ED"/>
    <w:rsid w:val="00B51DBE"/>
    <w:rsid w:val="00B51E54"/>
    <w:rsid w:val="00B53CB7"/>
    <w:rsid w:val="00B54DF1"/>
    <w:rsid w:val="00B554DA"/>
    <w:rsid w:val="00B55573"/>
    <w:rsid w:val="00B5649A"/>
    <w:rsid w:val="00B601FD"/>
    <w:rsid w:val="00B60CE0"/>
    <w:rsid w:val="00B616A7"/>
    <w:rsid w:val="00B62923"/>
    <w:rsid w:val="00B62C81"/>
    <w:rsid w:val="00B63023"/>
    <w:rsid w:val="00B64EBA"/>
    <w:rsid w:val="00B66864"/>
    <w:rsid w:val="00B66B5F"/>
    <w:rsid w:val="00B70BBB"/>
    <w:rsid w:val="00B70FC5"/>
    <w:rsid w:val="00B7287C"/>
    <w:rsid w:val="00B73D0B"/>
    <w:rsid w:val="00B74705"/>
    <w:rsid w:val="00B750ED"/>
    <w:rsid w:val="00B7510A"/>
    <w:rsid w:val="00B75183"/>
    <w:rsid w:val="00B801B4"/>
    <w:rsid w:val="00B8194A"/>
    <w:rsid w:val="00B83501"/>
    <w:rsid w:val="00B86E5C"/>
    <w:rsid w:val="00B9185A"/>
    <w:rsid w:val="00B92231"/>
    <w:rsid w:val="00B932A2"/>
    <w:rsid w:val="00B947C7"/>
    <w:rsid w:val="00B95526"/>
    <w:rsid w:val="00B96B75"/>
    <w:rsid w:val="00BA0BBA"/>
    <w:rsid w:val="00BA1235"/>
    <w:rsid w:val="00BA14D3"/>
    <w:rsid w:val="00BA2FD9"/>
    <w:rsid w:val="00BA7A35"/>
    <w:rsid w:val="00BB06D2"/>
    <w:rsid w:val="00BB335D"/>
    <w:rsid w:val="00BB3B3E"/>
    <w:rsid w:val="00BB4573"/>
    <w:rsid w:val="00BB4942"/>
    <w:rsid w:val="00BB5EF0"/>
    <w:rsid w:val="00BB6309"/>
    <w:rsid w:val="00BB6E4E"/>
    <w:rsid w:val="00BC1275"/>
    <w:rsid w:val="00BC180A"/>
    <w:rsid w:val="00BC2160"/>
    <w:rsid w:val="00BC2467"/>
    <w:rsid w:val="00BC31F8"/>
    <w:rsid w:val="00BC3C37"/>
    <w:rsid w:val="00BC4459"/>
    <w:rsid w:val="00BC52F8"/>
    <w:rsid w:val="00BC5905"/>
    <w:rsid w:val="00BC617A"/>
    <w:rsid w:val="00BC72ED"/>
    <w:rsid w:val="00BD0282"/>
    <w:rsid w:val="00BD0C12"/>
    <w:rsid w:val="00BD2EE0"/>
    <w:rsid w:val="00BD32BE"/>
    <w:rsid w:val="00BD32FA"/>
    <w:rsid w:val="00BD3C33"/>
    <w:rsid w:val="00BD4761"/>
    <w:rsid w:val="00BD4910"/>
    <w:rsid w:val="00BD5C85"/>
    <w:rsid w:val="00BD64B2"/>
    <w:rsid w:val="00BD75D7"/>
    <w:rsid w:val="00BE0FC0"/>
    <w:rsid w:val="00BE24C7"/>
    <w:rsid w:val="00BE36A3"/>
    <w:rsid w:val="00BE4372"/>
    <w:rsid w:val="00BE56D1"/>
    <w:rsid w:val="00BE73FC"/>
    <w:rsid w:val="00BE7AD4"/>
    <w:rsid w:val="00BF10A1"/>
    <w:rsid w:val="00BF6200"/>
    <w:rsid w:val="00BF67D1"/>
    <w:rsid w:val="00C01476"/>
    <w:rsid w:val="00C02D98"/>
    <w:rsid w:val="00C10687"/>
    <w:rsid w:val="00C121EB"/>
    <w:rsid w:val="00C122B6"/>
    <w:rsid w:val="00C137F1"/>
    <w:rsid w:val="00C15227"/>
    <w:rsid w:val="00C15DE0"/>
    <w:rsid w:val="00C16234"/>
    <w:rsid w:val="00C200F8"/>
    <w:rsid w:val="00C20446"/>
    <w:rsid w:val="00C21445"/>
    <w:rsid w:val="00C22C82"/>
    <w:rsid w:val="00C233C6"/>
    <w:rsid w:val="00C23DCC"/>
    <w:rsid w:val="00C251E8"/>
    <w:rsid w:val="00C27CE1"/>
    <w:rsid w:val="00C30212"/>
    <w:rsid w:val="00C3023A"/>
    <w:rsid w:val="00C307C4"/>
    <w:rsid w:val="00C33167"/>
    <w:rsid w:val="00C33AF7"/>
    <w:rsid w:val="00C40103"/>
    <w:rsid w:val="00C401B1"/>
    <w:rsid w:val="00C41559"/>
    <w:rsid w:val="00C426E6"/>
    <w:rsid w:val="00C42D00"/>
    <w:rsid w:val="00C43499"/>
    <w:rsid w:val="00C439AE"/>
    <w:rsid w:val="00C463C8"/>
    <w:rsid w:val="00C50F84"/>
    <w:rsid w:val="00C517BD"/>
    <w:rsid w:val="00C51A6C"/>
    <w:rsid w:val="00C51B65"/>
    <w:rsid w:val="00C51D51"/>
    <w:rsid w:val="00C51FFF"/>
    <w:rsid w:val="00C53AFA"/>
    <w:rsid w:val="00C575D1"/>
    <w:rsid w:val="00C6019F"/>
    <w:rsid w:val="00C6246E"/>
    <w:rsid w:val="00C63D22"/>
    <w:rsid w:val="00C64AEA"/>
    <w:rsid w:val="00C64E94"/>
    <w:rsid w:val="00C64F3E"/>
    <w:rsid w:val="00C66ABE"/>
    <w:rsid w:val="00C70586"/>
    <w:rsid w:val="00C70F1B"/>
    <w:rsid w:val="00C725E2"/>
    <w:rsid w:val="00C728FD"/>
    <w:rsid w:val="00C74AE9"/>
    <w:rsid w:val="00C74CB4"/>
    <w:rsid w:val="00C7600F"/>
    <w:rsid w:val="00C76539"/>
    <w:rsid w:val="00C76CD5"/>
    <w:rsid w:val="00C7762C"/>
    <w:rsid w:val="00C8436B"/>
    <w:rsid w:val="00C877A9"/>
    <w:rsid w:val="00C91D17"/>
    <w:rsid w:val="00C93475"/>
    <w:rsid w:val="00C9355A"/>
    <w:rsid w:val="00C93857"/>
    <w:rsid w:val="00CA46F3"/>
    <w:rsid w:val="00CA4D40"/>
    <w:rsid w:val="00CA6C58"/>
    <w:rsid w:val="00CA7FE6"/>
    <w:rsid w:val="00CB412A"/>
    <w:rsid w:val="00CB46ED"/>
    <w:rsid w:val="00CB4E5B"/>
    <w:rsid w:val="00CC122B"/>
    <w:rsid w:val="00CC17CD"/>
    <w:rsid w:val="00CC2183"/>
    <w:rsid w:val="00CC540B"/>
    <w:rsid w:val="00CC5FBE"/>
    <w:rsid w:val="00CC724B"/>
    <w:rsid w:val="00CD084A"/>
    <w:rsid w:val="00CD2B20"/>
    <w:rsid w:val="00CD3493"/>
    <w:rsid w:val="00CD3F6B"/>
    <w:rsid w:val="00CD685C"/>
    <w:rsid w:val="00CD7616"/>
    <w:rsid w:val="00CE0D37"/>
    <w:rsid w:val="00CE0ED1"/>
    <w:rsid w:val="00CE1327"/>
    <w:rsid w:val="00CE1751"/>
    <w:rsid w:val="00CE1D57"/>
    <w:rsid w:val="00CE29B6"/>
    <w:rsid w:val="00CE3489"/>
    <w:rsid w:val="00CE42BC"/>
    <w:rsid w:val="00CE484D"/>
    <w:rsid w:val="00CE5B7E"/>
    <w:rsid w:val="00CE760D"/>
    <w:rsid w:val="00CE7E34"/>
    <w:rsid w:val="00CF0133"/>
    <w:rsid w:val="00CF28DF"/>
    <w:rsid w:val="00CF2DAF"/>
    <w:rsid w:val="00CF3487"/>
    <w:rsid w:val="00CF5267"/>
    <w:rsid w:val="00CF5FD8"/>
    <w:rsid w:val="00CF6321"/>
    <w:rsid w:val="00D007D3"/>
    <w:rsid w:val="00D02DDA"/>
    <w:rsid w:val="00D03179"/>
    <w:rsid w:val="00D04E65"/>
    <w:rsid w:val="00D05296"/>
    <w:rsid w:val="00D06219"/>
    <w:rsid w:val="00D06581"/>
    <w:rsid w:val="00D066FE"/>
    <w:rsid w:val="00D06745"/>
    <w:rsid w:val="00D11592"/>
    <w:rsid w:val="00D1332B"/>
    <w:rsid w:val="00D137E3"/>
    <w:rsid w:val="00D1641A"/>
    <w:rsid w:val="00D16FAF"/>
    <w:rsid w:val="00D174C1"/>
    <w:rsid w:val="00D20D87"/>
    <w:rsid w:val="00D218D1"/>
    <w:rsid w:val="00D2197B"/>
    <w:rsid w:val="00D21CE6"/>
    <w:rsid w:val="00D21E6D"/>
    <w:rsid w:val="00D2226F"/>
    <w:rsid w:val="00D22438"/>
    <w:rsid w:val="00D2440F"/>
    <w:rsid w:val="00D24520"/>
    <w:rsid w:val="00D24711"/>
    <w:rsid w:val="00D255A7"/>
    <w:rsid w:val="00D25744"/>
    <w:rsid w:val="00D25AD8"/>
    <w:rsid w:val="00D26113"/>
    <w:rsid w:val="00D26259"/>
    <w:rsid w:val="00D26D90"/>
    <w:rsid w:val="00D27A79"/>
    <w:rsid w:val="00D27DD0"/>
    <w:rsid w:val="00D3107F"/>
    <w:rsid w:val="00D31A9C"/>
    <w:rsid w:val="00D35C18"/>
    <w:rsid w:val="00D36537"/>
    <w:rsid w:val="00D378A6"/>
    <w:rsid w:val="00D41BFF"/>
    <w:rsid w:val="00D45A1B"/>
    <w:rsid w:val="00D4777E"/>
    <w:rsid w:val="00D50C8B"/>
    <w:rsid w:val="00D52CA4"/>
    <w:rsid w:val="00D5347F"/>
    <w:rsid w:val="00D53658"/>
    <w:rsid w:val="00D542C3"/>
    <w:rsid w:val="00D5581C"/>
    <w:rsid w:val="00D57AB0"/>
    <w:rsid w:val="00D6100E"/>
    <w:rsid w:val="00D619F2"/>
    <w:rsid w:val="00D61E90"/>
    <w:rsid w:val="00D63CA2"/>
    <w:rsid w:val="00D66A8A"/>
    <w:rsid w:val="00D70492"/>
    <w:rsid w:val="00D70F4D"/>
    <w:rsid w:val="00D716E4"/>
    <w:rsid w:val="00D71F86"/>
    <w:rsid w:val="00D721B5"/>
    <w:rsid w:val="00D76FF8"/>
    <w:rsid w:val="00D77229"/>
    <w:rsid w:val="00D77D63"/>
    <w:rsid w:val="00D8197D"/>
    <w:rsid w:val="00D81E49"/>
    <w:rsid w:val="00D83846"/>
    <w:rsid w:val="00D84455"/>
    <w:rsid w:val="00D860A1"/>
    <w:rsid w:val="00D86EF2"/>
    <w:rsid w:val="00D86F95"/>
    <w:rsid w:val="00D91095"/>
    <w:rsid w:val="00D918C9"/>
    <w:rsid w:val="00D93EFF"/>
    <w:rsid w:val="00D94EF4"/>
    <w:rsid w:val="00D94F13"/>
    <w:rsid w:val="00D95F65"/>
    <w:rsid w:val="00DA1987"/>
    <w:rsid w:val="00DA1CD5"/>
    <w:rsid w:val="00DA3210"/>
    <w:rsid w:val="00DA4D3A"/>
    <w:rsid w:val="00DA6237"/>
    <w:rsid w:val="00DA64A1"/>
    <w:rsid w:val="00DB018B"/>
    <w:rsid w:val="00DB1763"/>
    <w:rsid w:val="00DB3EF8"/>
    <w:rsid w:val="00DB4346"/>
    <w:rsid w:val="00DB610F"/>
    <w:rsid w:val="00DB75F9"/>
    <w:rsid w:val="00DC0265"/>
    <w:rsid w:val="00DC1CA8"/>
    <w:rsid w:val="00DC2C8D"/>
    <w:rsid w:val="00DC36C6"/>
    <w:rsid w:val="00DC3E11"/>
    <w:rsid w:val="00DC48E4"/>
    <w:rsid w:val="00DD15B3"/>
    <w:rsid w:val="00DD223F"/>
    <w:rsid w:val="00DD5BDC"/>
    <w:rsid w:val="00DE0936"/>
    <w:rsid w:val="00DE129F"/>
    <w:rsid w:val="00DE2BC7"/>
    <w:rsid w:val="00DE32B3"/>
    <w:rsid w:val="00DE405D"/>
    <w:rsid w:val="00DE68D4"/>
    <w:rsid w:val="00DE6E17"/>
    <w:rsid w:val="00DF0B17"/>
    <w:rsid w:val="00DF0D53"/>
    <w:rsid w:val="00DF316A"/>
    <w:rsid w:val="00DF4FB9"/>
    <w:rsid w:val="00DF5CE7"/>
    <w:rsid w:val="00DF7574"/>
    <w:rsid w:val="00E0118E"/>
    <w:rsid w:val="00E01415"/>
    <w:rsid w:val="00E0376C"/>
    <w:rsid w:val="00E04DC3"/>
    <w:rsid w:val="00E05536"/>
    <w:rsid w:val="00E061FE"/>
    <w:rsid w:val="00E068DF"/>
    <w:rsid w:val="00E10CEB"/>
    <w:rsid w:val="00E11FBC"/>
    <w:rsid w:val="00E1205F"/>
    <w:rsid w:val="00E12205"/>
    <w:rsid w:val="00E1268C"/>
    <w:rsid w:val="00E1434D"/>
    <w:rsid w:val="00E147FB"/>
    <w:rsid w:val="00E15B92"/>
    <w:rsid w:val="00E177C8"/>
    <w:rsid w:val="00E20502"/>
    <w:rsid w:val="00E20B90"/>
    <w:rsid w:val="00E212DF"/>
    <w:rsid w:val="00E3174A"/>
    <w:rsid w:val="00E31808"/>
    <w:rsid w:val="00E31D21"/>
    <w:rsid w:val="00E34AC3"/>
    <w:rsid w:val="00E34E82"/>
    <w:rsid w:val="00E36D8C"/>
    <w:rsid w:val="00E41040"/>
    <w:rsid w:val="00E4247F"/>
    <w:rsid w:val="00E424CA"/>
    <w:rsid w:val="00E442D9"/>
    <w:rsid w:val="00E46C7C"/>
    <w:rsid w:val="00E47D18"/>
    <w:rsid w:val="00E51692"/>
    <w:rsid w:val="00E51848"/>
    <w:rsid w:val="00E55EBB"/>
    <w:rsid w:val="00E57781"/>
    <w:rsid w:val="00E60956"/>
    <w:rsid w:val="00E60D01"/>
    <w:rsid w:val="00E621B2"/>
    <w:rsid w:val="00E63EB8"/>
    <w:rsid w:val="00E641E3"/>
    <w:rsid w:val="00E64CD3"/>
    <w:rsid w:val="00E672AD"/>
    <w:rsid w:val="00E67477"/>
    <w:rsid w:val="00E67527"/>
    <w:rsid w:val="00E67A06"/>
    <w:rsid w:val="00E67F83"/>
    <w:rsid w:val="00E72997"/>
    <w:rsid w:val="00E73EF5"/>
    <w:rsid w:val="00E80037"/>
    <w:rsid w:val="00E8061E"/>
    <w:rsid w:val="00E80B80"/>
    <w:rsid w:val="00E82D29"/>
    <w:rsid w:val="00E83ED1"/>
    <w:rsid w:val="00E847DD"/>
    <w:rsid w:val="00E84F05"/>
    <w:rsid w:val="00E9003B"/>
    <w:rsid w:val="00E91929"/>
    <w:rsid w:val="00E92800"/>
    <w:rsid w:val="00E93347"/>
    <w:rsid w:val="00E96706"/>
    <w:rsid w:val="00E96776"/>
    <w:rsid w:val="00E971E9"/>
    <w:rsid w:val="00EA1582"/>
    <w:rsid w:val="00EA1DD7"/>
    <w:rsid w:val="00EA5311"/>
    <w:rsid w:val="00EA7AF4"/>
    <w:rsid w:val="00EA7D8F"/>
    <w:rsid w:val="00EB0213"/>
    <w:rsid w:val="00EB0F0A"/>
    <w:rsid w:val="00EB2052"/>
    <w:rsid w:val="00EB23B0"/>
    <w:rsid w:val="00EB3C70"/>
    <w:rsid w:val="00EB3F31"/>
    <w:rsid w:val="00EB49DC"/>
    <w:rsid w:val="00EB5E9B"/>
    <w:rsid w:val="00EB7455"/>
    <w:rsid w:val="00EC24B5"/>
    <w:rsid w:val="00EC361E"/>
    <w:rsid w:val="00EC3A40"/>
    <w:rsid w:val="00EC3D18"/>
    <w:rsid w:val="00EC453F"/>
    <w:rsid w:val="00EC5A54"/>
    <w:rsid w:val="00EC69EF"/>
    <w:rsid w:val="00EC7965"/>
    <w:rsid w:val="00ED2F12"/>
    <w:rsid w:val="00ED3903"/>
    <w:rsid w:val="00ED4F95"/>
    <w:rsid w:val="00ED69B3"/>
    <w:rsid w:val="00EE0132"/>
    <w:rsid w:val="00EE032C"/>
    <w:rsid w:val="00EE1541"/>
    <w:rsid w:val="00EE17B8"/>
    <w:rsid w:val="00EE5846"/>
    <w:rsid w:val="00EE5CC1"/>
    <w:rsid w:val="00EE6DBF"/>
    <w:rsid w:val="00EE7AA2"/>
    <w:rsid w:val="00EF119A"/>
    <w:rsid w:val="00EF1450"/>
    <w:rsid w:val="00EF20FE"/>
    <w:rsid w:val="00EF4A26"/>
    <w:rsid w:val="00EF52E1"/>
    <w:rsid w:val="00EF548F"/>
    <w:rsid w:val="00F00028"/>
    <w:rsid w:val="00F0047D"/>
    <w:rsid w:val="00F007FC"/>
    <w:rsid w:val="00F01E2F"/>
    <w:rsid w:val="00F033E5"/>
    <w:rsid w:val="00F05143"/>
    <w:rsid w:val="00F06344"/>
    <w:rsid w:val="00F07BCD"/>
    <w:rsid w:val="00F07F24"/>
    <w:rsid w:val="00F1143D"/>
    <w:rsid w:val="00F1181A"/>
    <w:rsid w:val="00F13672"/>
    <w:rsid w:val="00F172C3"/>
    <w:rsid w:val="00F222FF"/>
    <w:rsid w:val="00F24421"/>
    <w:rsid w:val="00F25C5F"/>
    <w:rsid w:val="00F27719"/>
    <w:rsid w:val="00F27D1C"/>
    <w:rsid w:val="00F306A9"/>
    <w:rsid w:val="00F3124B"/>
    <w:rsid w:val="00F32FBF"/>
    <w:rsid w:val="00F34975"/>
    <w:rsid w:val="00F35B76"/>
    <w:rsid w:val="00F41B75"/>
    <w:rsid w:val="00F41BF9"/>
    <w:rsid w:val="00F5198F"/>
    <w:rsid w:val="00F5293A"/>
    <w:rsid w:val="00F56001"/>
    <w:rsid w:val="00F56127"/>
    <w:rsid w:val="00F61784"/>
    <w:rsid w:val="00F63E6B"/>
    <w:rsid w:val="00F658B4"/>
    <w:rsid w:val="00F674CA"/>
    <w:rsid w:val="00F6792C"/>
    <w:rsid w:val="00F7155D"/>
    <w:rsid w:val="00F715EC"/>
    <w:rsid w:val="00F71647"/>
    <w:rsid w:val="00F72892"/>
    <w:rsid w:val="00F7652D"/>
    <w:rsid w:val="00F77619"/>
    <w:rsid w:val="00F77945"/>
    <w:rsid w:val="00F77E02"/>
    <w:rsid w:val="00F83B13"/>
    <w:rsid w:val="00F84028"/>
    <w:rsid w:val="00F8446F"/>
    <w:rsid w:val="00F8450B"/>
    <w:rsid w:val="00F8465B"/>
    <w:rsid w:val="00F85CFA"/>
    <w:rsid w:val="00F87672"/>
    <w:rsid w:val="00F87CD1"/>
    <w:rsid w:val="00F90376"/>
    <w:rsid w:val="00F908C0"/>
    <w:rsid w:val="00F90AF9"/>
    <w:rsid w:val="00F90FD8"/>
    <w:rsid w:val="00F915F6"/>
    <w:rsid w:val="00F9278F"/>
    <w:rsid w:val="00F93B64"/>
    <w:rsid w:val="00F94B8B"/>
    <w:rsid w:val="00F95F77"/>
    <w:rsid w:val="00F969D8"/>
    <w:rsid w:val="00F974B2"/>
    <w:rsid w:val="00F97988"/>
    <w:rsid w:val="00FA01FC"/>
    <w:rsid w:val="00FA0D80"/>
    <w:rsid w:val="00FA11C2"/>
    <w:rsid w:val="00FA2F81"/>
    <w:rsid w:val="00FA4285"/>
    <w:rsid w:val="00FA4DC2"/>
    <w:rsid w:val="00FA4DF8"/>
    <w:rsid w:val="00FA5AB1"/>
    <w:rsid w:val="00FA5F19"/>
    <w:rsid w:val="00FA7B74"/>
    <w:rsid w:val="00FB091E"/>
    <w:rsid w:val="00FB0EBD"/>
    <w:rsid w:val="00FB231E"/>
    <w:rsid w:val="00FB2BD7"/>
    <w:rsid w:val="00FB3167"/>
    <w:rsid w:val="00FC1246"/>
    <w:rsid w:val="00FC18F4"/>
    <w:rsid w:val="00FC2E20"/>
    <w:rsid w:val="00FC7E5A"/>
    <w:rsid w:val="00FD07F2"/>
    <w:rsid w:val="00FD0C95"/>
    <w:rsid w:val="00FD2612"/>
    <w:rsid w:val="00FD36B1"/>
    <w:rsid w:val="00FD4F45"/>
    <w:rsid w:val="00FD7851"/>
    <w:rsid w:val="00FD79F9"/>
    <w:rsid w:val="00FE00B1"/>
    <w:rsid w:val="00FE17FB"/>
    <w:rsid w:val="00FE2C1D"/>
    <w:rsid w:val="00FE4248"/>
    <w:rsid w:val="00FE6130"/>
    <w:rsid w:val="00FE6FEC"/>
    <w:rsid w:val="00FE7EF6"/>
    <w:rsid w:val="00FF2346"/>
    <w:rsid w:val="00FF2836"/>
    <w:rsid w:val="00FF288F"/>
    <w:rsid w:val="00FF3C6F"/>
    <w:rsid w:val="00FF47E4"/>
    <w:rsid w:val="00FF4B2D"/>
    <w:rsid w:val="00FF500C"/>
    <w:rsid w:val="00FF5044"/>
    <w:rsid w:val="00FF5ECD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31FC017"/>
  <w15:docId w15:val="{564B3798-BED2-4141-95A7-98BAD095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3880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val="de-CH" w:eastAsia="de-DE" w:bidi="ar-SA"/>
    </w:rPr>
  </w:style>
  <w:style w:type="paragraph" w:styleId="Titre1">
    <w:name w:val="heading 1"/>
    <w:aliases w:val="Haupttitel Arial"/>
    <w:basedOn w:val="Normal"/>
    <w:next w:val="Normal"/>
    <w:link w:val="Titre1Car"/>
    <w:qFormat/>
    <w:rsid w:val="007149BB"/>
    <w:pPr>
      <w:keepNext/>
      <w:spacing w:before="240"/>
      <w:outlineLvl w:val="0"/>
    </w:pPr>
    <w:rPr>
      <w:rFonts w:eastAsiaTheme="majorEastAsia" w:cstheme="majorBidi"/>
      <w:b/>
      <w:bCs/>
      <w:kern w:val="32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025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025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025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025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025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025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0251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0251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Haupttitel Arial Car"/>
    <w:basedOn w:val="Policepardfaut"/>
    <w:link w:val="Titre1"/>
    <w:rsid w:val="007149BB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C025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1C0251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1C025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1C025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1C0251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1C0251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C025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aliases w:val="Arial Titel"/>
    <w:basedOn w:val="Normal"/>
    <w:next w:val="Normal"/>
    <w:link w:val="TitreCar"/>
    <w:autoRedefine/>
    <w:qFormat/>
    <w:rsid w:val="007149BB"/>
    <w:pPr>
      <w:outlineLvl w:val="0"/>
    </w:pPr>
    <w:rPr>
      <w:rFonts w:eastAsiaTheme="majorEastAsia" w:cstheme="majorBidi"/>
      <w:b/>
      <w:bCs/>
      <w:kern w:val="28"/>
      <w:sz w:val="28"/>
      <w:szCs w:val="32"/>
      <w:lang w:val="en-US"/>
    </w:rPr>
  </w:style>
  <w:style w:type="character" w:customStyle="1" w:styleId="TitreCar">
    <w:name w:val="Titre Car"/>
    <w:aliases w:val="Arial Titel Car"/>
    <w:basedOn w:val="Policepardfaut"/>
    <w:link w:val="Titre"/>
    <w:rsid w:val="007149BB"/>
    <w:rPr>
      <w:rFonts w:ascii="Arial" w:eastAsiaTheme="majorEastAsia" w:hAnsi="Arial" w:cstheme="majorBidi"/>
      <w:b/>
      <w:bCs/>
      <w:kern w:val="28"/>
      <w:sz w:val="28"/>
      <w:szCs w:val="32"/>
    </w:rPr>
  </w:style>
  <w:style w:type="paragraph" w:styleId="Sous-titre">
    <w:name w:val="Subtitle"/>
    <w:aliases w:val="Arial Untertitel"/>
    <w:basedOn w:val="Normal"/>
    <w:next w:val="Normal"/>
    <w:link w:val="Sous-titreCar"/>
    <w:qFormat/>
    <w:rsid w:val="007149BB"/>
    <w:pPr>
      <w:jc w:val="center"/>
      <w:outlineLvl w:val="1"/>
    </w:pPr>
    <w:rPr>
      <w:rFonts w:eastAsiaTheme="majorEastAsia" w:cstheme="majorBidi"/>
      <w:b/>
      <w:sz w:val="24"/>
      <w:lang w:val="en-US"/>
    </w:rPr>
  </w:style>
  <w:style w:type="character" w:customStyle="1" w:styleId="Sous-titreCar">
    <w:name w:val="Sous-titre Car"/>
    <w:aliases w:val="Arial Untertitel Car"/>
    <w:basedOn w:val="Policepardfaut"/>
    <w:link w:val="Sous-titre"/>
    <w:rsid w:val="007149BB"/>
    <w:rPr>
      <w:rFonts w:ascii="Arial" w:eastAsiaTheme="majorEastAsia" w:hAnsi="Arial" w:cstheme="majorBidi"/>
      <w:b/>
      <w:sz w:val="24"/>
      <w:szCs w:val="24"/>
    </w:rPr>
  </w:style>
  <w:style w:type="character" w:styleId="lev">
    <w:name w:val="Strong"/>
    <w:uiPriority w:val="22"/>
    <w:qFormat/>
    <w:rsid w:val="001C0251"/>
    <w:rPr>
      <w:b/>
      <w:bCs/>
    </w:rPr>
  </w:style>
  <w:style w:type="character" w:styleId="Accentuation">
    <w:name w:val="Emphasis"/>
    <w:uiPriority w:val="20"/>
    <w:qFormat/>
    <w:rsid w:val="001C025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1C0251"/>
  </w:style>
  <w:style w:type="paragraph" w:styleId="Paragraphedeliste">
    <w:name w:val="List Paragraph"/>
    <w:basedOn w:val="Normal"/>
    <w:uiPriority w:val="34"/>
    <w:qFormat/>
    <w:rsid w:val="001C025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1C0251"/>
    <w:pPr>
      <w:spacing w:before="20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1C0251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025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0251"/>
    <w:rPr>
      <w:b/>
      <w:bCs/>
      <w:i/>
      <w:iCs/>
    </w:rPr>
  </w:style>
  <w:style w:type="character" w:styleId="Accentuationlgre">
    <w:name w:val="Subtle Emphasis"/>
    <w:uiPriority w:val="19"/>
    <w:qFormat/>
    <w:rsid w:val="001C0251"/>
    <w:rPr>
      <w:i/>
      <w:iCs/>
    </w:rPr>
  </w:style>
  <w:style w:type="character" w:styleId="Accentuationintense">
    <w:name w:val="Intense Emphasis"/>
    <w:uiPriority w:val="21"/>
    <w:qFormat/>
    <w:rsid w:val="001C0251"/>
    <w:rPr>
      <w:b/>
      <w:bCs/>
    </w:rPr>
  </w:style>
  <w:style w:type="character" w:styleId="Rfrencelgre">
    <w:name w:val="Subtle Reference"/>
    <w:uiPriority w:val="31"/>
    <w:qFormat/>
    <w:rsid w:val="001C0251"/>
    <w:rPr>
      <w:smallCaps/>
    </w:rPr>
  </w:style>
  <w:style w:type="character" w:styleId="Rfrenceintense">
    <w:name w:val="Intense Reference"/>
    <w:uiPriority w:val="32"/>
    <w:qFormat/>
    <w:rsid w:val="001C0251"/>
    <w:rPr>
      <w:smallCaps/>
      <w:spacing w:val="5"/>
      <w:u w:val="single"/>
    </w:rPr>
  </w:style>
  <w:style w:type="character" w:styleId="Titredulivre">
    <w:name w:val="Book Title"/>
    <w:uiPriority w:val="33"/>
    <w:qFormat/>
    <w:rsid w:val="001C0251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C0251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56001"/>
    <w:rPr>
      <w:lang w:val="de-CH"/>
    </w:rPr>
  </w:style>
  <w:style w:type="paragraph" w:styleId="Pieddepage">
    <w:name w:val="footer"/>
    <w:basedOn w:val="Normal"/>
    <w:link w:val="PieddepageCar"/>
    <w:uiPriority w:val="99"/>
    <w:unhideWhenUsed/>
    <w:rsid w:val="00F560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6001"/>
    <w:rPr>
      <w:lang w:val="de-CH"/>
    </w:rPr>
  </w:style>
  <w:style w:type="table" w:styleId="Grilledutableau">
    <w:name w:val="Table Grid"/>
    <w:basedOn w:val="TableauNormal"/>
    <w:uiPriority w:val="59"/>
    <w:rsid w:val="00F56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D55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5502"/>
    <w:rPr>
      <w:rFonts w:ascii="Tahoma" w:hAnsi="Tahoma" w:cs="Tahoma"/>
      <w:sz w:val="16"/>
      <w:szCs w:val="16"/>
      <w:lang w:val="de-CH"/>
    </w:rPr>
  </w:style>
  <w:style w:type="paragraph" w:styleId="Notedebasdepage">
    <w:name w:val="footnote text"/>
    <w:basedOn w:val="Normal"/>
    <w:link w:val="NotedebasdepageCar"/>
    <w:semiHidden/>
    <w:rsid w:val="00623880"/>
    <w:rPr>
      <w:rFonts w:ascii="Times New Roman" w:hAnsi="Times New Roman"/>
    </w:rPr>
  </w:style>
  <w:style w:type="character" w:customStyle="1" w:styleId="NotedebasdepageCar">
    <w:name w:val="Note de bas de page Car"/>
    <w:basedOn w:val="Policepardfaut"/>
    <w:link w:val="Notedebasdepage"/>
    <w:semiHidden/>
    <w:rsid w:val="00623880"/>
    <w:rPr>
      <w:rFonts w:ascii="Times New Roman" w:eastAsia="Times New Roman" w:hAnsi="Times New Roman" w:cs="Times New Roman"/>
      <w:sz w:val="20"/>
      <w:szCs w:val="24"/>
      <w:lang w:val="de-CH" w:eastAsia="de-DE" w:bidi="ar-SA"/>
    </w:rPr>
  </w:style>
  <w:style w:type="paragraph" w:customStyle="1" w:styleId="Default">
    <w:name w:val="Default"/>
    <w:rsid w:val="00F2771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de-CH" w:bidi="ar-SA"/>
    </w:rPr>
  </w:style>
  <w:style w:type="character" w:customStyle="1" w:styleId="KopfzeileZchn">
    <w:name w:val="Kopfzeile Zchn"/>
    <w:basedOn w:val="Policepardfaut"/>
    <w:uiPriority w:val="99"/>
    <w:rsid w:val="00681044"/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irma\AppData\Local\Microsoft\Windows\Temporary%20Internet%20Files\Content.Outlook\ZURKYDL5\Vorlage%20Dokumente%20Word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Georges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C:\Users\Firma\AppData\Local\Microsoft\Windows\Temporary Internet Files\Content.Outlook\ZURKYDL5\Vorlage Dokumente Word.dotx</Template>
  <TotalTime>1</TotalTime>
  <Pages>1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</dc:creator>
  <cp:lastModifiedBy>Philippe Ranc</cp:lastModifiedBy>
  <cp:revision>5</cp:revision>
  <cp:lastPrinted>2016-05-04T07:17:00Z</cp:lastPrinted>
  <dcterms:created xsi:type="dcterms:W3CDTF">2016-05-04T07:17:00Z</dcterms:created>
  <dcterms:modified xsi:type="dcterms:W3CDTF">2018-05-23T12:24:00Z</dcterms:modified>
</cp:coreProperties>
</file>